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32A03" w14:textId="72D0F0BB" w:rsidR="00F635E4" w:rsidRDefault="00530381" w:rsidP="00F635E4">
      <w:pPr>
        <w:jc w:val="center"/>
        <w:rPr>
          <w:rFonts w:eastAsia="Times New Roman"/>
          <w:b/>
          <w:bCs/>
          <w:kern w:val="36"/>
          <w:sz w:val="21"/>
          <w:szCs w:val="21"/>
        </w:rPr>
      </w:pPr>
      <w:r>
        <w:rPr>
          <w:noProof/>
        </w:rPr>
        <w:drawing>
          <wp:anchor distT="0" distB="0" distL="114300" distR="114300" simplePos="0" relativeHeight="251660287" behindDoc="0" locked="0" layoutInCell="1" allowOverlap="1" wp14:anchorId="1E1D2C3D" wp14:editId="70E31D65">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0DFC6FCB" wp14:editId="14DDA4DC">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33F981"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F2EB4B5"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lastRenderedPageBreak/>
        <w:t>Revelation 1 Teaching Points and Bible Study Questions</w:t>
      </w:r>
    </w:p>
    <w:p w14:paraId="5DD737FA" w14:textId="6AC0753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Revelation of Jesus Christ</w:t>
      </w:r>
    </w:p>
    <w:p w14:paraId="248B62D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book of Revelation opens with a powerful declaration: "The revelation of Jesus Christ, which God gave Him to show His servants what must soon come to pass" (Revelation 1:1). This isn't just a mysterious book of prophecies; it's a divine unveiling of Jesus Himself. As you read, remember that the ultimate purpose is to reveal more of Christ's majesty and His plan for the world. Let this inspire you to seek a deeper relationship with Him, knowing that He is the Alpha and Omega, the beginning and the end.</w:t>
      </w:r>
    </w:p>
    <w:p w14:paraId="125A9C1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revelation of Jesus in Revelation 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Jesus through the visions in Revelation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Jesus' authority in Revelation 1 matter in your personal challenges? </w:t>
      </w:r>
    </w:p>
    <w:p w14:paraId="392389C8"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Blessed Are Those Who Read and Hear</w:t>
      </w:r>
    </w:p>
    <w:p w14:paraId="23698C8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1:3 promises, "Blessed is the one who reads aloud the words of this prophecy, and blessed are those who hear and obey what is written in it, because the time is near." This is a unique blessing for engaging with Scripture. Make it a habit to read and meditate on the Word, allowing it to transform your life. The promise of blessing is a reminder that God's Word is alive and active, ready to guide and enrich your journey.</w:t>
      </w:r>
    </w:p>
    <w:p w14:paraId="234207B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regular reading of Revelation to experience the promised blessing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hearing Revelation aloud might impact your understanding and faith differently than reading silently?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not only hear but also apply Revelation's teachings? </w:t>
      </w:r>
    </w:p>
    <w:p w14:paraId="4D39CBB3"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531ED2"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2AB54A38" w14:textId="77777777" w:rsidR="00E77837" w:rsidRDefault="00E77837" w:rsidP="00E77837">
      <w:pPr>
        <w:spacing w:line="247" w:lineRule="auto"/>
        <w:rPr>
          <w:rFonts w:eastAsia="Times New Roman"/>
          <w:b/>
          <w:bCs/>
          <w:kern w:val="0"/>
          <w:sz w:val="21"/>
          <w:szCs w:val="21"/>
        </w:rPr>
      </w:pPr>
    </w:p>
    <w:p w14:paraId="372DDE8D" w14:textId="2FD21D2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Grace and Peace from the Triune God</w:t>
      </w:r>
    </w:p>
    <w:p w14:paraId="75BFAB7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verse 4, John extends grace and peace from "Him who is and was and is to come, and from the sevenfold Spirit before His throne, and from Jesus Christ, the faithful witness." This greeting encapsulates the Trinity—Father, Spirit, and Son—working in perfect harmony. Embrace the grace and peace offered by our Triune God, knowing that His presence is with you always, providing strength and comfort in every situation.</w:t>
      </w:r>
    </w:p>
    <w:p w14:paraId="5522428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experience grace and peace in your daily life through the Triune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grace and peace are emphasized in the greeting from the Triune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grace and peace of the Triune God with others? </w:t>
      </w:r>
    </w:p>
    <w:p w14:paraId="1E5E515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Faithful Witness</w:t>
      </w:r>
    </w:p>
    <w:p w14:paraId="23624CF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Jesus is described as "the faithful witness, the firstborn from the dead, and the ruler of the kings of the earth" (Revelation 1:5). His life, death, and resurrection testify to God's truth and power. As followers of Christ, we are called to be His witnesses in the world. Let His example of faithfulness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live boldly for Him, sharing His love and truth with those around you.</w:t>
      </w:r>
    </w:p>
    <w:p w14:paraId="0D2F96F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embody Jesus as a faithful witness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faithful witness is crucial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faithfulness in witnessing like Jesus? </w:t>
      </w:r>
    </w:p>
    <w:p w14:paraId="2D045340"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D2113D"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70F5CACB" w14:textId="77777777" w:rsidR="00E77837" w:rsidRDefault="00E77837" w:rsidP="00E77837">
      <w:pPr>
        <w:spacing w:line="247" w:lineRule="auto"/>
        <w:rPr>
          <w:rFonts w:eastAsia="Times New Roman"/>
          <w:b/>
          <w:bCs/>
          <w:kern w:val="0"/>
          <w:sz w:val="21"/>
          <w:szCs w:val="21"/>
        </w:rPr>
      </w:pPr>
    </w:p>
    <w:p w14:paraId="75BE7503" w14:textId="04EC1BDE"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A Kingdom of Priests</w:t>
      </w:r>
    </w:p>
    <w:p w14:paraId="269BEFA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1:6 declares that Jesus "has made us to be a kingdom, priests to His God and Father." This is a profound identity shift for believers. We are not just followers; we are part of a royal priesthood, called to serve and worship God. Embrace your role as a priest, interceding for others and offering your life as a living sacrifice, holy and pleasing to God.</w:t>
      </w:r>
    </w:p>
    <w:p w14:paraId="632962CB" w14:textId="77777777" w:rsidR="00E77837" w:rsidRDefault="00E77837" w:rsidP="00E77837">
      <w:pPr>
        <w:spacing w:line="247" w:lineRule="auto"/>
      </w:pPr>
      <w:r w:rsidRPr="00F6333B">
        <w:rPr>
          <w:rFonts w:eastAsia="Times New Roman"/>
          <w:kern w:val="0"/>
          <w:sz w:val="21"/>
          <w:szCs w:val="21"/>
        </w:rPr>
        <w:t>1. How can you embody the role of a priest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part of a "kingdom of priests" is significant for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serve others as a priest in your life?</w:t>
      </w:r>
    </w:p>
    <w:p w14:paraId="4F8CF569" w14:textId="4F895908"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Behold, He Is Coming with the Clouds</w:t>
      </w:r>
    </w:p>
    <w:p w14:paraId="6DAF966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Verse 7 proclaims, "Behold, He is coming with the clouds, and every eye will see Him." This is a powerful reminder of Christ's promised return. Live each day with the expectation and hope of His coming, allowing it to shape your priorities and actions. Let this anticipation fuel your passion for sharing the gospel, knowing that time is short and the harvest is plentiful.</w:t>
      </w:r>
    </w:p>
    <w:p w14:paraId="0429144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your life for the return of Christ as described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Jesus comes with the clouds,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imagery of Jesus coming with clouds inspire hope or fear in your daily life? </w:t>
      </w:r>
    </w:p>
    <w:p w14:paraId="6ED7194E"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9CBBF3"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E3319D8" w14:textId="77777777" w:rsidR="00E77837" w:rsidRDefault="00E77837" w:rsidP="00E77837">
      <w:pPr>
        <w:spacing w:line="247" w:lineRule="auto"/>
        <w:rPr>
          <w:rFonts w:eastAsia="Times New Roman"/>
          <w:b/>
          <w:bCs/>
          <w:kern w:val="0"/>
          <w:sz w:val="21"/>
          <w:szCs w:val="21"/>
        </w:rPr>
      </w:pPr>
    </w:p>
    <w:p w14:paraId="36FAD5C2" w14:textId="72E31F42"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Alpha and Omega</w:t>
      </w:r>
    </w:p>
    <w:p w14:paraId="4FE74CA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1:8, God declares, "I am the Alpha and the Omega, the Beginning and the End." This statement affirms God's eternal nature and His sovereignty over all creation. Trust in His perfect plan, knowing that He holds the beginning and the end of your story. Rest in the assurance that nothing is outside His control, and He is working all things together for your good.</w:t>
      </w:r>
    </w:p>
    <w:p w14:paraId="77740F4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Jesus as the Alpha and Omega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as the beginning and end brings comfort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Jesus' eternal presence in your life's journey? </w:t>
      </w:r>
    </w:p>
    <w:p w14:paraId="3A7A5575"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John's Vision on Patmos</w:t>
      </w:r>
    </w:p>
    <w:p w14:paraId="022D345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John's vision came while he was "in the Spirit on the </w:t>
      </w:r>
      <w:proofErr w:type="gramStart"/>
      <w:r w:rsidRPr="00F6333B">
        <w:rPr>
          <w:rFonts w:eastAsia="Times New Roman"/>
          <w:kern w:val="0"/>
          <w:sz w:val="21"/>
          <w:szCs w:val="21"/>
        </w:rPr>
        <w:t>Lord's day</w:t>
      </w:r>
      <w:proofErr w:type="gramEnd"/>
      <w:r w:rsidRPr="00F6333B">
        <w:rPr>
          <w:rFonts w:eastAsia="Times New Roman"/>
          <w:kern w:val="0"/>
          <w:sz w:val="21"/>
          <w:szCs w:val="21"/>
        </w:rPr>
        <w:t>" (Revelation 1:10). Despite being exiled on the island of Patmos, John was spiritually attuned to receive God's revelation. This teaches us the importance of setting aside time to be in the Spirit, even in difficult circumstances. Prioritize moments of solitude and worship, allowing God to speak to your heart and reveal His will.</w:t>
      </w:r>
    </w:p>
    <w:p w14:paraId="1B3E728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John's vision on Patmos inspire you to remain faithful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John's response to his vision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John's isolation on Patmos was significant for receiving his revelation? </w:t>
      </w:r>
    </w:p>
    <w:p w14:paraId="344A8553"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115DC7"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5585E327" w14:textId="77777777" w:rsidR="00E77837" w:rsidRDefault="00E77837" w:rsidP="00E77837">
      <w:pPr>
        <w:spacing w:line="247" w:lineRule="auto"/>
        <w:rPr>
          <w:rFonts w:eastAsia="Times New Roman"/>
          <w:b/>
          <w:bCs/>
          <w:kern w:val="0"/>
          <w:sz w:val="21"/>
          <w:szCs w:val="21"/>
        </w:rPr>
      </w:pPr>
    </w:p>
    <w:p w14:paraId="45BBAAD6" w14:textId="1247549E"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Glorious Son of Man</w:t>
      </w:r>
    </w:p>
    <w:p w14:paraId="4B95BAC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John's vision of Jesus in verses 12-16 is awe-inspiring: "His head and hair were white like wool, as white as snow, and His eyes were like a blazing fire." This depiction of Christ's glory and majesty should fill us with reverence and awe. Let this vision remind you of the power and holiness of our Savior, encouraging you to live a life that honors Him in all things.</w:t>
      </w:r>
    </w:p>
    <w:p w14:paraId="4A2AE80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reflect the attributes of the Glorious Son of Man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vision of the Son of Man is relevant to modern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Son of Man's authority to apply in your personal challenges? </w:t>
      </w:r>
    </w:p>
    <w:p w14:paraId="6B14A49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Not, for He Holds the Keys</w:t>
      </w:r>
    </w:p>
    <w:p w14:paraId="11FC2B3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Jesus reassures John, "Do not be afraid. I am the First and the Last, and the Living One. I was dead, and behold, now I am alive forever and ever! And I hold the keys of Death and of Hades" (Revelation 1:17-18). This is a powerful reminder that we have nothing to fear. Jesus has conquered death and holds the keys to eternal life. Trust in His victory and live with confidence, knowing that He is with you always, even to the end of the age.</w:t>
      </w:r>
    </w:p>
    <w:p w14:paraId="1212094A"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knowing Jesus holds the keys to death and Hades reduce your fears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Jesus' authority over all things?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Jesus' power over death encourage you to face challenges with confidence?</w:t>
      </w:r>
      <w:r w:rsidRPr="001B37DC">
        <w:br w:type="page"/>
      </w:r>
    </w:p>
    <w:p w14:paraId="58FB137A"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2 Teaching Points and Bible Study Questions</w:t>
      </w:r>
    </w:p>
    <w:p w14:paraId="332726FB" w14:textId="0C68258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Return to Your First Love</w:t>
      </w:r>
    </w:p>
    <w:p w14:paraId="000F481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2:4, the church in Ephesus is reminded, "But I have this against you: You have abandoned your first love." This serves as a powerful reminder to rekindle our passion for Christ. Just as a relationship requires nurturing, our faith demands the same attention. Prioritize your spiritual life by setting aside time each day for prayer and Scripture reading, allowing your love for God to flourish anew.</w:t>
      </w:r>
    </w:p>
    <w:p w14:paraId="654DA38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rekindle your first love for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your first love for God is crucial for spiritual growth? </w:t>
      </w:r>
    </w:p>
    <w:p w14:paraId="6E88221A"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Persevere Through Trials</w:t>
      </w:r>
    </w:p>
    <w:p w14:paraId="77912AA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church in Smyrna is encouraged in Revelation 2:10, "Do not fear what you are about to suffer... Be faithful, even unto death, and I will give you the crown of life." Life's challenges are inevitable, but perseverance is key. Embrace trials as opportunities to grow in faith, knowing that enduring hardships with grace leads to eternal rewards.</w:t>
      </w:r>
    </w:p>
    <w:p w14:paraId="171EB94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strength to persevere through trials in your daily life, like the church in Smyrna?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faithful when facing personal challenges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emphasized as crucial for spiritual growth and victory in trials? </w:t>
      </w:r>
    </w:p>
    <w:p w14:paraId="14986D77"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8CA0C7"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3248E3B7" w14:textId="77777777" w:rsidR="00E77837" w:rsidRDefault="00E77837" w:rsidP="00E77837">
      <w:pPr>
        <w:spacing w:line="247" w:lineRule="auto"/>
        <w:rPr>
          <w:rFonts w:eastAsia="Times New Roman"/>
          <w:b/>
          <w:bCs/>
          <w:kern w:val="0"/>
          <w:sz w:val="21"/>
          <w:szCs w:val="21"/>
        </w:rPr>
      </w:pPr>
    </w:p>
    <w:p w14:paraId="10B622C6" w14:textId="1600A86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Reject False Teachings</w:t>
      </w:r>
    </w:p>
    <w:p w14:paraId="3660BAD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2:14-15, the church in Pergamum is warned against false teachings: "But I have a few things against you: You have some there who hold to the teaching of Balaam... Likewise, you also have those who hold to the teaching of the Nicolaitans." Stay vigilant in discerning truth from falsehood. Ground yourself in Scripture to ensure your beliefs align with God's Word.</w:t>
      </w:r>
    </w:p>
    <w:p w14:paraId="37EC39F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discern and reject false teachings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stay vigilant against false teachings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understanding of true teachings? </w:t>
      </w:r>
    </w:p>
    <w:p w14:paraId="7C79C373"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Repentance</w:t>
      </w:r>
    </w:p>
    <w:p w14:paraId="664C0E7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2:16 calls for repentance: "Therefore repent! Otherwise, I will come to you shortly and wage war against them with the sword of My mouth." Repentance is a gift that allows us to realign with God's will. Regularly examine your heart and actions, seeking forgiveness and making necessary changes to walk in righteousness.</w:t>
      </w:r>
    </w:p>
    <w:p w14:paraId="0ED480B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areas in your life where repentance is needed, and take action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repentance is crucial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lasting change in your daily life? </w:t>
      </w:r>
    </w:p>
    <w:p w14:paraId="1680578C"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933E1C"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DCA35E1" w14:textId="77777777" w:rsidR="00E77837" w:rsidRDefault="00E77837" w:rsidP="00E77837">
      <w:pPr>
        <w:spacing w:line="247" w:lineRule="auto"/>
        <w:rPr>
          <w:rFonts w:eastAsia="Times New Roman"/>
          <w:b/>
          <w:bCs/>
          <w:kern w:val="0"/>
          <w:sz w:val="21"/>
          <w:szCs w:val="21"/>
        </w:rPr>
      </w:pPr>
    </w:p>
    <w:p w14:paraId="0959D162" w14:textId="47C28DE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Hold Fast to What is Good</w:t>
      </w:r>
    </w:p>
    <w:p w14:paraId="55C2503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church in Thyatira is commended in Revelation 2:19, "I know your deeds—your love, your faith, your service, your perseverance—and your latter deeds are greater than your first." Strive to grow in goodness and faithfulness. Let your actions reflect your beliefs, continually seeking to improve and serve others with love and integrity.</w:t>
      </w:r>
    </w:p>
    <w:p w14:paraId="22C8F5EE" w14:textId="77777777" w:rsidR="00E77837" w:rsidRDefault="00E77837" w:rsidP="00E77837">
      <w:pPr>
        <w:spacing w:line="247" w:lineRule="auto"/>
      </w:pPr>
      <w:r w:rsidRPr="00F6333B">
        <w:rPr>
          <w:rFonts w:eastAsia="Times New Roman"/>
          <w:kern w:val="0"/>
          <w:sz w:val="21"/>
          <w:szCs w:val="21"/>
        </w:rPr>
        <w:t>1. How can you identify and hold fast to what is good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maintain good practices amidst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commitment to positive values and actions?</w:t>
      </w:r>
    </w:p>
    <w:p w14:paraId="1FFD045C" w14:textId="1C3E72DB"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Compromise</w:t>
      </w:r>
    </w:p>
    <w:p w14:paraId="489D0C6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2:20 warns against compromise: "But I have this against you: You tolerate that woman Jezebel, who calls herself a prophetess." Stand firm in your convictions, resisting the temptation to compromise your values. Uphold biblical principles in all areas of life, even when faced with societal pressures.</w:t>
      </w:r>
    </w:p>
    <w:p w14:paraId="4BF169C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resist compromise in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compromise is often tempting in maintaining faith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commitment to biblical principles amidst societal pressures? </w:t>
      </w:r>
    </w:p>
    <w:p w14:paraId="2416EDE2"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F979FD"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6ACBBE7B" w14:textId="77777777" w:rsidR="00E77837" w:rsidRDefault="00E77837" w:rsidP="00E77837">
      <w:pPr>
        <w:spacing w:line="247" w:lineRule="auto"/>
        <w:rPr>
          <w:rFonts w:eastAsia="Times New Roman"/>
          <w:b/>
          <w:bCs/>
          <w:kern w:val="0"/>
          <w:sz w:val="21"/>
          <w:szCs w:val="21"/>
        </w:rPr>
      </w:pPr>
    </w:p>
    <w:p w14:paraId="07734D56" w14:textId="66C9E7B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Recognize the Consequences of Sin</w:t>
      </w:r>
    </w:p>
    <w:p w14:paraId="6D6A9A8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2:22-23, the consequences of sin are made clear: "Behold, I will cast her onto a bed of sickness... I will strike her children dead." Sin has real consequences, both spiritually and physically. Acknowledge the seriousness of sin and strive to live a life that honors God, avoiding actions that lead to spiritual decay.</w:t>
      </w:r>
    </w:p>
    <w:p w14:paraId="2DB644E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address sins in your life to avoid the consequences mentioned in Revelation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as a solution to sin's consequences in Revelation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faithful and avoid the pitfalls described in Revelation 2? </w:t>
      </w:r>
    </w:p>
    <w:p w14:paraId="447DCCBF"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Listen to the Spirit</w:t>
      </w:r>
    </w:p>
    <w:p w14:paraId="2924A72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2:29 encourages us to be attentive: "He who has an ear, let him hear what the Spirit says to the churches." Cultivate a heart that is open to the Holy Spirit's guidance. Spend time in prayer and meditation, seeking to hear God's voice and direction in your life.</w:t>
      </w:r>
    </w:p>
    <w:p w14:paraId="7E2CA4D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listen to the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heed the Spirit's warnings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better align with the Spirit's messages in your life? </w:t>
      </w:r>
    </w:p>
    <w:p w14:paraId="27291A6B"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8D5F9D"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3522ADD" w14:textId="77777777" w:rsidR="00E77837" w:rsidRDefault="00E77837" w:rsidP="00E77837">
      <w:pPr>
        <w:spacing w:line="247" w:lineRule="auto"/>
        <w:rPr>
          <w:rFonts w:eastAsia="Times New Roman"/>
          <w:b/>
          <w:bCs/>
          <w:kern w:val="0"/>
          <w:sz w:val="21"/>
          <w:szCs w:val="21"/>
        </w:rPr>
      </w:pPr>
    </w:p>
    <w:p w14:paraId="11BC6549" w14:textId="2299DA23"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Overcome to Receive the Promise</w:t>
      </w:r>
    </w:p>
    <w:p w14:paraId="0386563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promise of victory is given in Revelation 2:26, "And to the one who overcomes and continues in My work until the end, I will give authority over the nations." Overcoming challenges and remaining steadfast in faith leads to divine promises. Keep your eyes on the eternal prize, knowing that perseverance in faith is rewarded.</w:t>
      </w:r>
    </w:p>
    <w:p w14:paraId="53A58A3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concept of overcoming challenges in your daily life to receive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emphasized in Revelation 2 for receiving spiritual rewards?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overcome obstacles today? </w:t>
      </w:r>
    </w:p>
    <w:p w14:paraId="10B52A58"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Hope of Eternal Life</w:t>
      </w:r>
    </w:p>
    <w:p w14:paraId="11261FD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2:7 offers hope: "To the one who overcomes, I will grant the right to eat from the tree of life in the paradise of God." This promise of eternal life is the ultimate hope for believers. Let this assurance inspire you to live a life of faith, knowing that your ultimate reward is a place in God's eternal kingdom.</w:t>
      </w:r>
    </w:p>
    <w:p w14:paraId="7E9FC1C8"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embracing the hope of eternal life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hope in eternal life amidst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promise of eternal life is emphasized in Revelation 2 for overcoming trials?</w:t>
      </w:r>
      <w:r w:rsidRPr="001B37DC">
        <w:br w:type="page"/>
      </w:r>
    </w:p>
    <w:p w14:paraId="51DA1795"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3 Teaching Points and Bible Study Questions</w:t>
      </w:r>
    </w:p>
    <w:p w14:paraId="36C787C5" w14:textId="024311F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Wake Up and Strengthen What Remains</w:t>
      </w:r>
    </w:p>
    <w:p w14:paraId="1FB065D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In Revelation 3:2, we are urged to "Wake up and strengthen what remains, which was about to die." This is a call to action for all believers to be vigilant and proactive in their faith. Just as a gardener tends to plants to ensure they </w:t>
      </w:r>
      <w:proofErr w:type="gramStart"/>
      <w:r w:rsidRPr="00F6333B">
        <w:rPr>
          <w:rFonts w:eastAsia="Times New Roman"/>
          <w:kern w:val="0"/>
          <w:sz w:val="21"/>
          <w:szCs w:val="21"/>
        </w:rPr>
        <w:t>thrive,</w:t>
      </w:r>
      <w:proofErr w:type="gramEnd"/>
      <w:r w:rsidRPr="00F6333B">
        <w:rPr>
          <w:rFonts w:eastAsia="Times New Roman"/>
          <w:kern w:val="0"/>
          <w:sz w:val="21"/>
          <w:szCs w:val="21"/>
        </w:rPr>
        <w:t xml:space="preserve"> we must nurture our spiritual lives. This means being alert to the areas where our faith may be waning and taking steps to revive and strengthen them. It's a reminder that our spiritual journey requires constant attention and care.</w:t>
      </w:r>
    </w:p>
    <w:p w14:paraId="4D3F915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strengthen areas in your life that need spiritual renewal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"wake up" to spiritual complacency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nurture and preserve your faith amidst life's challenges? </w:t>
      </w:r>
    </w:p>
    <w:p w14:paraId="1AB7A534"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and Repent</w:t>
      </w:r>
    </w:p>
    <w:p w14:paraId="1249734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3:3 advises, "Remember, then, what you have received and heard. Keep it and repent." This lesson emphasizes the importance of recalling the teachings and blessings we've received. It's about holding fast to the truth and being willing to turn away from anything that leads us astray. Repentance is not just a one-time act but a continual process of aligning our lives with God's will.</w:t>
      </w:r>
    </w:p>
    <w:p w14:paraId="26D7B41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remember and apply past spiritual lessons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repent and transform your current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remembering past teachings is crucial for spiritual growth and renewal? </w:t>
      </w:r>
    </w:p>
    <w:p w14:paraId="58F9319A"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2C0E2"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CA54C5E" w14:textId="77777777" w:rsidR="00E77837" w:rsidRDefault="00E77837" w:rsidP="00E77837">
      <w:pPr>
        <w:spacing w:line="247" w:lineRule="auto"/>
        <w:rPr>
          <w:rFonts w:eastAsia="Times New Roman"/>
          <w:b/>
          <w:bCs/>
          <w:kern w:val="0"/>
          <w:sz w:val="21"/>
          <w:szCs w:val="21"/>
        </w:rPr>
      </w:pPr>
    </w:p>
    <w:p w14:paraId="3C24E5FE" w14:textId="578E642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Promise of White Garments</w:t>
      </w:r>
    </w:p>
    <w:p w14:paraId="6E9822F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3:5, we are given the promise that "He who overcomes will be clothed in white garments." This symbolizes purity and victory over sin. It's a beautiful assurance that through faith and perseverance, we can stand blameless before God. The white garments represent the righteousness of Christ, which covers us when we remain faithful.</w:t>
      </w:r>
    </w:p>
    <w:p w14:paraId="5D82CBA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strive to live a life worthy of receiving the promise of white garments?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white garments symbolize purity and victory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daily to ensure you remain spiritually vigilant and worthy of this promise? </w:t>
      </w:r>
    </w:p>
    <w:p w14:paraId="7DCAAE3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His Name</w:t>
      </w:r>
    </w:p>
    <w:p w14:paraId="638B305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verse continues, "I will never blot out his name from the Book of Life, but I will confess his name before My Father and His angels." This is a powerful reminder of the importance of acknowledging Jesus in our lives. When we boldly proclaim His name, we are assured of our place in the Book of Life. It's a call to live unashamedly for Christ, knowing that He will acknowledge us in heaven.</w:t>
      </w:r>
    </w:p>
    <w:p w14:paraId="6DC9DC2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acknowledge Jesus' name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His name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His name is honored in your community? </w:t>
      </w:r>
    </w:p>
    <w:p w14:paraId="1A9A25C8"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AEFBD2"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28F90F7A" w14:textId="77777777" w:rsidR="00E77837" w:rsidRDefault="00E77837" w:rsidP="00E77837">
      <w:pPr>
        <w:spacing w:line="247" w:lineRule="auto"/>
        <w:rPr>
          <w:rFonts w:eastAsia="Times New Roman"/>
          <w:b/>
          <w:bCs/>
          <w:kern w:val="0"/>
          <w:sz w:val="21"/>
          <w:szCs w:val="21"/>
        </w:rPr>
      </w:pPr>
    </w:p>
    <w:p w14:paraId="740FDBF8" w14:textId="68FF660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Open Door</w:t>
      </w:r>
    </w:p>
    <w:p w14:paraId="1F76B99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3:8 speaks of an open door that no one can shut. This represents opportunities and pathways that God provides for us. When we remain faithful, God opens doors that lead to growth and service. It's a reminder to trust in His timing and to walk through the doors He opens with confidence and faith.</w:t>
      </w:r>
    </w:p>
    <w:p w14:paraId="7993E029" w14:textId="77777777" w:rsidR="00E77837" w:rsidRDefault="00E77837" w:rsidP="00E77837">
      <w:pPr>
        <w:spacing w:line="247" w:lineRule="auto"/>
      </w:pPr>
      <w:r w:rsidRPr="00F6333B">
        <w:rPr>
          <w:rFonts w:eastAsia="Times New Roman"/>
          <w:kern w:val="0"/>
          <w:sz w:val="21"/>
          <w:szCs w:val="21"/>
        </w:rPr>
        <w:t>1. How can you recognize and walk through the "open doors" God provides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keeping His word in relation to open doors?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remain faithful when faced with new opportunities or challenges?</w:t>
      </w:r>
    </w:p>
    <w:p w14:paraId="25A9ACFB" w14:textId="1310763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Hold Fast to What You Have</w:t>
      </w:r>
    </w:p>
    <w:p w14:paraId="795DE4C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3:11, we are encouraged to "Hold fast to what you have, so that no one will take your crown." This lesson is about perseverance and steadfastness. It's a call to cling to our faith and the promises of God, ensuring that we do not lose the reward that awaits us. Our spiritual crown is precious, and we must guard it diligently.</w:t>
      </w:r>
    </w:p>
    <w:p w14:paraId="221ED76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practically hold fast to your faith in daily challenges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maintain spiritual vigilance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and preserve your spiritual commitments? </w:t>
      </w:r>
    </w:p>
    <w:p w14:paraId="0BAD0E6F"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FAC565"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654E947B" w14:textId="77777777" w:rsidR="00E77837" w:rsidRDefault="00E77837" w:rsidP="00E77837">
      <w:pPr>
        <w:spacing w:line="247" w:lineRule="auto"/>
        <w:rPr>
          <w:rFonts w:eastAsia="Times New Roman"/>
          <w:b/>
          <w:bCs/>
          <w:kern w:val="0"/>
          <w:sz w:val="21"/>
          <w:szCs w:val="21"/>
        </w:rPr>
      </w:pPr>
    </w:p>
    <w:p w14:paraId="143B335D" w14:textId="427388A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Be Zealous and Repent</w:t>
      </w:r>
    </w:p>
    <w:p w14:paraId="3E2E243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Revelation 3:19 tells us, "Those I love, I rebuke and discipline.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be earnest and repent." This is a reminder that God's discipline is an expression of His love. Just as a parent corrects a child, God corrects us to guide us back to the right path. Our response should be one of zeal and a willingness to repent, knowing that His correction is for our ultimate good.</w:t>
      </w:r>
    </w:p>
    <w:p w14:paraId="0B2F487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cultivate zeal in your spiritual life and recognize areas needing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spiritual fervor is challenging,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consistent repentance in your daily routine? </w:t>
      </w:r>
    </w:p>
    <w:p w14:paraId="2FFCB156"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Dine</w:t>
      </w:r>
    </w:p>
    <w:p w14:paraId="0C2C067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3:20, Jesus says, "Behold, I stand at the door and knock. If anyone hears My voice and opens the door, I will come in and dine with him, and he with Me." This is a beautiful invitation to fellowship with Christ. It's a reminder that He desires a personal relationship with each of us. By opening the door of our hearts, we welcome His presence and enjoy the richness of His companionship.</w:t>
      </w:r>
    </w:p>
    <w:p w14:paraId="10019F8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practically respond to Jesus' invitation to dine with Him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accepting the invitation to dine with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uses the metaphor of dining to describe His relationship with believers? </w:t>
      </w:r>
    </w:p>
    <w:p w14:paraId="19B8E214"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BEDEFF"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731CD98F" w14:textId="77777777" w:rsidR="00E77837" w:rsidRDefault="00E77837" w:rsidP="00E77837">
      <w:pPr>
        <w:spacing w:line="247" w:lineRule="auto"/>
        <w:rPr>
          <w:rFonts w:eastAsia="Times New Roman"/>
          <w:b/>
          <w:bCs/>
          <w:kern w:val="0"/>
          <w:sz w:val="21"/>
          <w:szCs w:val="21"/>
        </w:rPr>
      </w:pPr>
    </w:p>
    <w:p w14:paraId="29511D9D" w14:textId="337D907D"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Promise of Sitting with Him</w:t>
      </w:r>
    </w:p>
    <w:p w14:paraId="27E9CC4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3:21 offers the promise, "To the one who overcomes, I will grant the right to sit with Me on My throne." This is an incredible assurance of our future with Christ. It speaks of the honor and authority we will share with Him in His kingdom. It's a call to remain faithful, knowing that our perseverance will be rewarded with a place of honor.</w:t>
      </w:r>
    </w:p>
    <w:p w14:paraId="4F4E9B2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yourself daily to be worthy of sitting with Christ on His throne?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Christ by sitting with Him in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sitting with Christ motivate you to overcome challenges in your faith journey? </w:t>
      </w:r>
    </w:p>
    <w:p w14:paraId="15A22AF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Listen to the Spirit</w:t>
      </w:r>
    </w:p>
    <w:p w14:paraId="09560CE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3:22 concludes with, "He who has an ear, let him hear what the Spirit says to the churches." This is a call to be attentive and responsive to the Holy Spirit's guidance. In a world full of distractions, we must tune our ears to hear His voice. By listening and obeying, we align ourselves with God's will and purpose for our lives.</w:t>
      </w:r>
    </w:p>
    <w:p w14:paraId="45390FD2"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listen to the Spirit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don't ignore the Spirit's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prioritize the Spirit's voice over others in your life?</w:t>
      </w:r>
      <w:r w:rsidRPr="001B37DC">
        <w:br w:type="page"/>
      </w:r>
    </w:p>
    <w:p w14:paraId="3920BD56"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4 Teaching Points and Bible Study Questions</w:t>
      </w:r>
    </w:p>
    <w:p w14:paraId="380C621C" w14:textId="34D32E1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Majesty of God's Throne</w:t>
      </w:r>
    </w:p>
    <w:p w14:paraId="4E1CAC2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4 opens with a vision of God's throne, a powerful reminder of His sovereignty and majesty. The throne is described as being surrounded by a rainbow, resembling an emerald, symbolizing God's eternal promise and faithfulness. This imagery invites us to reflect on the grandeur of our Creator, who reigns supreme over all creation. As Revelation 4:2-3 states, "At once I was in the Spirit, and there before me was a throne in heaven with someone sitting on it. And the One seated there looked like jasper and carnelian, and a rainbow that shone like an emerald encircled the throne."</w:t>
      </w:r>
    </w:p>
    <w:p w14:paraId="3D05482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reflect the majesty of God's throne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majesty can impact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sense of awe and reverence for God's throne in your heart? </w:t>
      </w:r>
    </w:p>
    <w:p w14:paraId="0EAE0744"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4559824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scene in Revelation 4 is filled with worship, as the twenty-four elders and four living creatures continually praise God. This serves as a powerful reminder of our purpose to worship the Lord in spirit and truth. Worship is not just a Sunday activity but a lifestyle that acknowledges God's holiness and glory. Revelation 4:8 declares, "Day and night they never stop saying: 'Holy, holy, holy is the Lord God Almighty, who was, and is, and is to come!'"</w:t>
      </w:r>
    </w:p>
    <w:p w14:paraId="15E8086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the heavenly worship scene in Revelation 4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act of worship is central to the vision in Revelation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worship of the elders and creatures to enhance your own worship experience? </w:t>
      </w:r>
    </w:p>
    <w:p w14:paraId="1A1C95F6"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F0C42"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694CE176" w14:textId="77777777" w:rsidR="00E77837" w:rsidRDefault="00E77837" w:rsidP="00E77837">
      <w:pPr>
        <w:spacing w:line="247" w:lineRule="auto"/>
        <w:rPr>
          <w:rFonts w:eastAsia="Times New Roman"/>
          <w:b/>
          <w:bCs/>
          <w:kern w:val="0"/>
          <w:sz w:val="21"/>
          <w:szCs w:val="21"/>
        </w:rPr>
      </w:pPr>
    </w:p>
    <w:p w14:paraId="0197481D" w14:textId="0AC6022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Symbolism of the Elders</w:t>
      </w:r>
    </w:p>
    <w:p w14:paraId="23B63B3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twenty-four elders represent the fullness of God's people, encompassing both the Old and New Testament believers. Their presence around the throne signifies the unity and continuity of God's redemptive plan throughout history. This encourages us to see ourselves as part of a larger story, one that spans generations and is anchored in God's eternal purpose.</w:t>
      </w:r>
    </w:p>
    <w:p w14:paraId="210A1C5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elders' worship in Revelation 4 inspire your own approach to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elders' presence is significant for understanding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elders' humility to apply in your daily interactions with others? </w:t>
      </w:r>
    </w:p>
    <w:p w14:paraId="1BEE5B3D"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Creation</w:t>
      </w:r>
    </w:p>
    <w:p w14:paraId="222EE74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four living creatures, each with different faces, symbolize the entirety of God's creation. They remind us of the diversity and beauty of the world God has made. As they worship, they acknowledge God's creative power and His authority over all life. Revelation 4:11 captures this truth: "Worthy are You, our Lord and God, to receive glory and honor and power, for You created all things, and by Your will they exist and came to be."</w:t>
      </w:r>
    </w:p>
    <w:p w14:paraId="7C6B3BC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power in creation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creation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appreciate and care for God's creation in your community? </w:t>
      </w:r>
    </w:p>
    <w:p w14:paraId="5147049B"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8AC110"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184E56DA" w14:textId="77777777" w:rsidR="00E77837" w:rsidRDefault="00E77837" w:rsidP="00E77837">
      <w:pPr>
        <w:spacing w:line="247" w:lineRule="auto"/>
        <w:rPr>
          <w:rFonts w:eastAsia="Times New Roman"/>
          <w:b/>
          <w:bCs/>
          <w:kern w:val="0"/>
          <w:sz w:val="21"/>
          <w:szCs w:val="21"/>
        </w:rPr>
      </w:pPr>
    </w:p>
    <w:p w14:paraId="38E17DED" w14:textId="361D2CD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Eternal Nature of God</w:t>
      </w:r>
    </w:p>
    <w:p w14:paraId="3DA8BE8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repeated phrase "who was, and is, and is to come" emphasizes God's eternal nature. He exists outside of time, unchanging and ever-present. This truth provides us with comfort and assurance, knowing that our God is the same yesterday, today, and forever. His promises are steadfast, and His love endures through all generations.</w:t>
      </w:r>
    </w:p>
    <w:p w14:paraId="783CA14C" w14:textId="77777777" w:rsidR="00E77837" w:rsidRDefault="00E77837" w:rsidP="00E77837">
      <w:pPr>
        <w:spacing w:line="247" w:lineRule="auto"/>
      </w:pPr>
      <w:r w:rsidRPr="00F6333B">
        <w:rPr>
          <w:rFonts w:eastAsia="Times New Roman"/>
          <w:kern w:val="0"/>
          <w:sz w:val="21"/>
          <w:szCs w:val="21"/>
        </w:rPr>
        <w:t>1. How can recognizing God's eternal nature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eternal nature through personal reflection and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eternal nature provide comfort during times of uncertainty or change?</w:t>
      </w:r>
    </w:p>
    <w:p w14:paraId="38799B8F" w14:textId="2A1B669F"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2C51879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seven lamps of fire before the throne represent the sevenfold Spirit of God, highlighting the Holy Spirit's active presence in the heavenly realm. The Spirit empowers, guides, and comforts us, playing a crucial role in our spiritual journey. This imagery encourages us to rely on the Holy Spirit's guidance in our daily lives, as we seek to live in accordance with God's will.</w:t>
      </w:r>
    </w:p>
    <w:p w14:paraId="4ECB0F4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recognize the Holy Spirit's presence in your daily life, as seen in Revelation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Spirit's role is emphasized in the heavenly vision of Revelation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guidance of the Holy Spirit today? </w:t>
      </w:r>
    </w:p>
    <w:p w14:paraId="5B5F5B3D"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638CCC"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3660BB50" w14:textId="77777777" w:rsidR="00E77837" w:rsidRDefault="00E77837" w:rsidP="00E77837">
      <w:pPr>
        <w:spacing w:line="247" w:lineRule="auto"/>
        <w:rPr>
          <w:rFonts w:eastAsia="Times New Roman"/>
          <w:b/>
          <w:bCs/>
          <w:kern w:val="0"/>
          <w:sz w:val="21"/>
          <w:szCs w:val="21"/>
        </w:rPr>
      </w:pPr>
    </w:p>
    <w:p w14:paraId="5F171BAB" w14:textId="231D4EB2"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Importance of Humility</w:t>
      </w:r>
    </w:p>
    <w:p w14:paraId="148D646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elders cast their crowns before the throne, a profound act of humility and submission. This teaches us the importance of recognizing God's authority and surrendering our own achievements and status to Him. True worship involves acknowledging that all we have comes from God and is ultimately for His glory.</w:t>
      </w:r>
    </w:p>
    <w:p w14:paraId="0F50E7B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observing the heavenly throne scene in Revelation 4 inspire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acknowledging God's sovereignty as depicted in Revelation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response to the worship described in Revelation 4? </w:t>
      </w:r>
    </w:p>
    <w:p w14:paraId="2DD5D80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Centrality of God's Glory</w:t>
      </w:r>
    </w:p>
    <w:p w14:paraId="7FCC829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entire scene in Revelation 4 revolves around the glory of God. Everything in heaven is oriented towards His majesty and splendor. This challenges us to center our lives around God's glory, making Him the focal point of our thoughts, actions, and decisions. As we do so, we align ourselves with the ultimate purpose of creation.</w:t>
      </w:r>
    </w:p>
    <w:p w14:paraId="63BBC29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prioritize God's glory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glory is central to worship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reflect God's glory more in your community? </w:t>
      </w:r>
    </w:p>
    <w:p w14:paraId="4012AD98"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6B8A8C"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C8DDC7F" w14:textId="77777777" w:rsidR="00E77837" w:rsidRDefault="00E77837" w:rsidP="00E77837">
      <w:pPr>
        <w:spacing w:line="247" w:lineRule="auto"/>
        <w:rPr>
          <w:rFonts w:eastAsia="Times New Roman"/>
          <w:b/>
          <w:bCs/>
          <w:kern w:val="0"/>
          <w:sz w:val="21"/>
          <w:szCs w:val="21"/>
        </w:rPr>
      </w:pPr>
    </w:p>
    <w:p w14:paraId="3524D094" w14:textId="2EAF0CE1"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6062A0A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vision of God's throne room provides assurance of His control over all things. Despite the chaos and uncertainty in the world, we can trust that God is on His throne, orchestrating His divine plan. This truth gives us peace and confidence, knowing that nothing happens outside of His sovereign will.</w:t>
      </w:r>
    </w:p>
    <w:p w14:paraId="42BAB75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4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sovereignty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provide comfort and assurance in your daily life? </w:t>
      </w:r>
    </w:p>
    <w:p w14:paraId="10181159"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Join in Worship</w:t>
      </w:r>
    </w:p>
    <w:p w14:paraId="065E322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4 invites us to join in the heavenly worship, to lift our voices in praise and adoration of our Creator. This chapter serves as a call to action, encouraging us to live lives of worship, reflecting the glory of God in all we do. As we respond to this invitation, we participate in the eternal chorus that declares God's worthiness and majesty.</w:t>
      </w:r>
    </w:p>
    <w:p w14:paraId="66B73CE3"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the heavenly worship scene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joining in worship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invitation to worship in Revelation 4 inspire you to deepen your spiritual life?</w:t>
      </w:r>
      <w:r w:rsidRPr="001B37DC">
        <w:br w:type="page"/>
      </w:r>
    </w:p>
    <w:p w14:paraId="1EA7C32F"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5 Teaching Points and Bible Study Questions</w:t>
      </w:r>
    </w:p>
    <w:p w14:paraId="24F79913" w14:textId="3950B5ED"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Worthiness of the Lamb</w:t>
      </w:r>
    </w:p>
    <w:p w14:paraId="49B82DD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In Revelation 5, we are introduced to a scroll sealed with seven seals, and no one in heaven or on earth is found worthy to open it—except for the Lamb. This is a powerful reminder of the unique worthiness of Jesus Christ. As the Lamb who was slain, He alone is worthy to execute God's plan for redemption and judgment. Revelation 5:9 declares, "Worthy are You to take the scroll and open its seals, because You were slain, and by Your blood You purchased for God those from every tribe and tongue and people and nation." This underscores the centrality of Christ's sacrifice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unparalleled authority.</w:t>
      </w:r>
    </w:p>
    <w:p w14:paraId="39C2827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Lamb's worthiness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Lamb's worthiness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Lamb's worthiness in your interactions with others? </w:t>
      </w:r>
    </w:p>
    <w:p w14:paraId="761308E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Redemption</w:t>
      </w:r>
    </w:p>
    <w:p w14:paraId="5348AC2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Lamb's worthiness is rooted in His redemptive work. Through His sacrifice, Jesus has purchased people from every corner of the globe. This is a testament to the power of redemption that transcends cultural and ethnic boundaries. It reminds us that salvation is available to all who believe, fulfilling the promise that "everyone who calls on the name of the Lord will be saved" (Romans 10:13).</w:t>
      </w:r>
    </w:p>
    <w:p w14:paraId="26013D4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redemption in Revelation 5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Lamb's sacrifice is central to the concept of redemption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embody the power of redemption in your community today? </w:t>
      </w:r>
    </w:p>
    <w:p w14:paraId="47931143"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BE005A"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51F513D2" w14:textId="77777777" w:rsidR="00E77837" w:rsidRDefault="00E77837" w:rsidP="00E77837">
      <w:pPr>
        <w:spacing w:line="247" w:lineRule="auto"/>
        <w:rPr>
          <w:rFonts w:eastAsia="Times New Roman"/>
          <w:b/>
          <w:bCs/>
          <w:kern w:val="0"/>
          <w:sz w:val="21"/>
          <w:szCs w:val="21"/>
        </w:rPr>
      </w:pPr>
    </w:p>
    <w:p w14:paraId="18993A05" w14:textId="762058A1"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Role of Prayer</w:t>
      </w:r>
    </w:p>
    <w:p w14:paraId="4953882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this chapter, the prayers of the saints are depicted as golden bowls full of incense, which are offered before the throne of God. This imagery highlights the significance of prayer in the heavenly realm. Our prayers are not just words spoken into the void; they are precious offerings that ascend to God, influencing His divine purposes. As 1 Thessalonians 5:17 encourages, "Pray without ceasing."</w:t>
      </w:r>
    </w:p>
    <w:p w14:paraId="249A9B0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prayers of the saints in Revelation 5 influence your daily prayer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depicted as incense in Revelation 5, and how does this impact your view of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prayers align with the worship and reverence shown in Revelation 5? </w:t>
      </w:r>
    </w:p>
    <w:p w14:paraId="5A394B9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Worship</w:t>
      </w:r>
    </w:p>
    <w:p w14:paraId="631655C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5 presents a breathtaking scene of worship, where every creature in heaven and on earth joins in a chorus of praise. This unity in worship reflects the ultimate purpose of creation: to glorify God. It serves as a reminder that worship is not just a Sunday activity but a lifestyle that unites believers across time and space. "Let everything that has breath praise the LORD" (Psalm 150:6).</w:t>
      </w:r>
    </w:p>
    <w:p w14:paraId="6AE545F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we foster unity in worship within diverse communities, as seen in Revelation 5's heavenly scene?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worship is emphasized in Revelation 5,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collective worship that transcends cultural and denominational differences? </w:t>
      </w:r>
    </w:p>
    <w:p w14:paraId="03B379B3"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BE9FA0"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14EFD4F" w14:textId="77777777" w:rsidR="00E77837" w:rsidRDefault="00E77837" w:rsidP="00E77837">
      <w:pPr>
        <w:spacing w:line="247" w:lineRule="auto"/>
        <w:rPr>
          <w:rFonts w:eastAsia="Times New Roman"/>
          <w:b/>
          <w:bCs/>
          <w:kern w:val="0"/>
          <w:sz w:val="21"/>
          <w:szCs w:val="21"/>
        </w:rPr>
      </w:pPr>
    </w:p>
    <w:p w14:paraId="78B95DE1" w14:textId="1FFE7EB1"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Sovereignty of God</w:t>
      </w:r>
    </w:p>
    <w:p w14:paraId="7A53827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The sealed scroll represents God's sovereign plan for history. Despite the chaos and </w:t>
      </w:r>
      <w:proofErr w:type="gramStart"/>
      <w:r w:rsidRPr="00F6333B">
        <w:rPr>
          <w:rFonts w:eastAsia="Times New Roman"/>
          <w:kern w:val="0"/>
          <w:sz w:val="21"/>
          <w:szCs w:val="21"/>
        </w:rPr>
        <w:t>uncertainty</w:t>
      </w:r>
      <w:proofErr w:type="gramEnd"/>
      <w:r w:rsidRPr="00F6333B">
        <w:rPr>
          <w:rFonts w:eastAsia="Times New Roman"/>
          <w:kern w:val="0"/>
          <w:sz w:val="21"/>
          <w:szCs w:val="21"/>
        </w:rPr>
        <w:t xml:space="preserve"> we may face, Revelation 5 assures us that God is in control. His plans are perfect and will be fulfilled in His timing. This truth offers comfort and hope, reminding us to trust in His sovereignty, as Proverbs 19:21 states, "Many plans are in a man’s heart, but the purpose of the LORD will prevail."</w:t>
      </w:r>
    </w:p>
    <w:p w14:paraId="26183A33" w14:textId="77777777" w:rsidR="00E77837" w:rsidRDefault="00E77837" w:rsidP="00E77837">
      <w:pPr>
        <w:spacing w:line="247" w:lineRule="auto"/>
      </w:pPr>
      <w:r w:rsidRPr="00F6333B">
        <w:rPr>
          <w:rFonts w:eastAsia="Times New Roman"/>
          <w:kern w:val="0"/>
          <w:sz w:val="21"/>
          <w:szCs w:val="21"/>
        </w:rPr>
        <w:t>1. How can recognizing God's sovereignty in Revelation 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more fully in your life?</w:t>
      </w:r>
    </w:p>
    <w:p w14:paraId="0DE8DCDC" w14:textId="4CBA6742"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Salvation</w:t>
      </w:r>
    </w:p>
    <w:p w14:paraId="396D963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heavenly celebration in Revelation 5 is a vivid depiction of the joy that comes from salvation. The Lamb's victory over sin and death is a cause for eternal rejoicing. This joy is not just for the future but is available to us now as we live in the light of His resurrection. "Rejoice in the Lord always. I will say it again: Rejoice!" (Philippians 4:4).</w:t>
      </w:r>
    </w:p>
    <w:p w14:paraId="3C27F7C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imagery of the Lamb in Revelation 5 enhance your joy in salvation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in Revelation 5 is central to experiencing the joy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the joy of salvation in your daily life? </w:t>
      </w:r>
    </w:p>
    <w:p w14:paraId="0DADDC9C"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DCE5F0"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50BBF87D" w14:textId="77777777" w:rsidR="00E77837" w:rsidRDefault="00E77837" w:rsidP="00E77837">
      <w:pPr>
        <w:spacing w:line="247" w:lineRule="auto"/>
        <w:rPr>
          <w:rFonts w:eastAsia="Times New Roman"/>
          <w:b/>
          <w:bCs/>
          <w:kern w:val="0"/>
          <w:sz w:val="21"/>
          <w:szCs w:val="21"/>
        </w:rPr>
      </w:pPr>
    </w:p>
    <w:p w14:paraId="645A1BB5" w14:textId="4B6DDCC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Authority of Christ</w:t>
      </w:r>
    </w:p>
    <w:p w14:paraId="6FE5DD5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Lamb's ability to open the scroll signifies His supreme authority. Jesus is not just a historical figure; He is the reigning King of kings and Lord of lords. His authority extends over all creation, and His word is final. As Matthew 28:18 affirms, "All authority in heaven and on earth has been given to Me."</w:t>
      </w:r>
    </w:p>
    <w:p w14:paraId="60697D1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Christ's authority in Revelation 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authority is essential for personal spiritual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align your actions with the authority of Christ in your life? </w:t>
      </w:r>
    </w:p>
    <w:p w14:paraId="49EFD80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Witness</w:t>
      </w:r>
    </w:p>
    <w:p w14:paraId="113E8E9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global scope of redemption in Revelation 5 challenges us to be witnesses of Christ's love and grace. We are called to share the good news with all nations, fulfilling the Great Commission. This is a reminder that our faith is not meant to be private but shared, as Acts 1:8 encourages, "You will be My witnesses in Jerusalem, and in all Judea and Samaria, and to the ends of the earth."</w:t>
      </w:r>
    </w:p>
    <w:p w14:paraId="27F1ADE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witness to others about the worthiness of the Lamb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call to witness is emphasized in the vision of the Lamb?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worship and witness seen in Revelation 5? </w:t>
      </w:r>
    </w:p>
    <w:p w14:paraId="598608F6"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EB14FD"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65A7CA32" w14:textId="77777777" w:rsidR="00E77837" w:rsidRDefault="00E77837" w:rsidP="00E77837">
      <w:pPr>
        <w:spacing w:line="247" w:lineRule="auto"/>
        <w:rPr>
          <w:rFonts w:eastAsia="Times New Roman"/>
          <w:b/>
          <w:bCs/>
          <w:kern w:val="0"/>
          <w:sz w:val="21"/>
          <w:szCs w:val="21"/>
        </w:rPr>
      </w:pPr>
    </w:p>
    <w:p w14:paraId="7DA8FF02" w14:textId="1990DE2B"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Victory</w:t>
      </w:r>
    </w:p>
    <w:p w14:paraId="574BE13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Lamb's triumph assures us of ultimate victory over evil. No matter the trials we face, we can be confident that Christ has already won the battle. This assurance empowers us to live boldly and fearlessly, knowing that "in all these things we are more than conquerors through Him who loved us" (Romans 8:37).</w:t>
      </w:r>
    </w:p>
    <w:p w14:paraId="150CE88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assurance of victory in Revelation 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the victory described in Revelation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Lamb's victory in Revelation 5 provide comfort during challenging times? </w:t>
      </w:r>
    </w:p>
    <w:p w14:paraId="2B42720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Worship</w:t>
      </w:r>
    </w:p>
    <w:p w14:paraId="2F1DDD6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5 gives us a glimpse of the eternal worship that awaits us in heaven. This promise of unending praise and fellowship with God is a source of hope and motivation. It encourages us to live with an eternal perspective, looking forward to the day when we will join the heavenly chorus, singing, "To Him who sits on the throne and to the Lamb be praise and honor and glory and power forever and ever!" (Revelation 5:13).</w:t>
      </w:r>
    </w:p>
    <w:p w14:paraId="27C35DE2"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the spirit of eternal worship into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eternal worship that you can seek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eternal worship inspire you to live differently?</w:t>
      </w:r>
      <w:r w:rsidRPr="001B37DC">
        <w:br w:type="page"/>
      </w:r>
    </w:p>
    <w:p w14:paraId="0CF57A0D"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6 Teaching Points and Bible Study Questions</w:t>
      </w:r>
    </w:p>
    <w:p w14:paraId="4057FB1F" w14:textId="7104D14E"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Unveiling of the Seals: A Call to Readiness</w:t>
      </w:r>
    </w:p>
    <w:p w14:paraId="0A49A92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6 begins with the Lamb opening the first of the seven seals, revealing a series of events that unfold with divine precision. This is a powerful reminder to stay spiritually vigilant and prepared. As Jesus Himself warned, "Therefore keep watch, because you do not know the day or the hour" (Matthew 25:13). The seals remind us that history is under God's control, and we must live each day with an eternal perspective.</w:t>
      </w:r>
    </w:p>
    <w:p w14:paraId="46EB35A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spiritually for the events described in the unveiling of the seals?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readiness is emphasized in the context of the seals' revelations?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anticipation of future challenges? </w:t>
      </w:r>
    </w:p>
    <w:p w14:paraId="4876248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White Horse: Conquest and the Gospel's Advance</w:t>
      </w:r>
    </w:p>
    <w:p w14:paraId="776344B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first seal reveals a rider on a white horse, symbolizing conquest. While some interpret this as a force of earthly conquest, it also reflects the unstoppable advance of the Gospel. As Jesus commissioned, "Go into all the world and preach the gospel to every creature" (Mark 16:15). This is a call to action for believers to spread the message of salvation with urgency and passion.</w:t>
      </w:r>
    </w:p>
    <w:p w14:paraId="3650619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participate in advancing the Gospel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the message of the Gospel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conquest in spreading the Gospel resonate with you personally? </w:t>
      </w:r>
    </w:p>
    <w:p w14:paraId="5326F8BB"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529E2A"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7C549C1" w14:textId="77777777" w:rsidR="00E77837" w:rsidRDefault="00E77837" w:rsidP="00E77837">
      <w:pPr>
        <w:spacing w:line="247" w:lineRule="auto"/>
        <w:rPr>
          <w:rFonts w:eastAsia="Times New Roman"/>
          <w:b/>
          <w:bCs/>
          <w:kern w:val="0"/>
          <w:sz w:val="21"/>
          <w:szCs w:val="21"/>
        </w:rPr>
      </w:pPr>
    </w:p>
    <w:p w14:paraId="44BBFB53" w14:textId="1C8A7C0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Red Horse: The Reality of Conflict</w:t>
      </w:r>
    </w:p>
    <w:p w14:paraId="7AA57E7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second seal brings forth a red horse, representing war and conflict. This serves as a sobering reminder of the brokenness of our world. Yet, amidst turmoil, we are called to be peacemakers. "Blessed are the peacemakers, for they will be called sons of God" (Matthew 5:9). Our role is to bring the peace of Christ into a world that desperately needs it.</w:t>
      </w:r>
    </w:p>
    <w:p w14:paraId="39F1508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promote peace in your community amidst the reality of conflict symbolized by the Red Horse?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conflict is a recurring theme in human history and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conflicts in your life, reflecting on the Red Horse's symbolism? </w:t>
      </w:r>
    </w:p>
    <w:p w14:paraId="79AA4465"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Black Horse: Economic Challenges and Trust in God</w:t>
      </w:r>
    </w:p>
    <w:p w14:paraId="140EC73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third seal introduces a black horse, symbolizing economic hardship and scarcity. In times of financial uncertainty, we are reminded to place our trust in God's provision. "And my God will supply all your needs according to His glorious riches in Christ Jesus" (Philippians 4:19). Our security is found not in material wealth, but in the faithfulness of our Creator.</w:t>
      </w:r>
    </w:p>
    <w:p w14:paraId="15FE1C0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maintain trust in God during personal financial struggles or economic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spiritual wealth over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economic challenges can strengthen or weaken your faith in God? </w:t>
      </w:r>
    </w:p>
    <w:p w14:paraId="5C3D8255"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788EF5"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106B87EB" w14:textId="77777777" w:rsidR="00E77837" w:rsidRDefault="00E77837" w:rsidP="00E77837">
      <w:pPr>
        <w:spacing w:line="247" w:lineRule="auto"/>
        <w:rPr>
          <w:rFonts w:eastAsia="Times New Roman"/>
          <w:b/>
          <w:bCs/>
          <w:kern w:val="0"/>
          <w:sz w:val="21"/>
          <w:szCs w:val="21"/>
        </w:rPr>
      </w:pPr>
    </w:p>
    <w:p w14:paraId="5086A444" w14:textId="13110EA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Pale Horse: The Inevitability of Death</w:t>
      </w:r>
    </w:p>
    <w:p w14:paraId="5858AF7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fourth seal reveals a pale horse, representing death and Hades. This stark image reminds us of the brevity of life and the importance of living with eternity in mind. "Teach us to number our days, that we may gain a heart of wisdom" (Psalm 90:12). Let this awareness drive us to live purposefully and share the hope of eternal life through Christ.</w:t>
      </w:r>
    </w:p>
    <w:p w14:paraId="028D2032" w14:textId="77777777" w:rsidR="00E77837" w:rsidRDefault="00E77837" w:rsidP="00E77837">
      <w:pPr>
        <w:spacing w:line="247" w:lineRule="auto"/>
      </w:pPr>
      <w:r w:rsidRPr="00F6333B">
        <w:rPr>
          <w:rFonts w:eastAsia="Times New Roman"/>
          <w:kern w:val="0"/>
          <w:sz w:val="21"/>
          <w:szCs w:val="21"/>
        </w:rPr>
        <w:t>1. How can acknowledging the inevitability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in life knowing death is unavoidable?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reflecting on mortality can lead to personal growth and change?</w:t>
      </w:r>
    </w:p>
    <w:p w14:paraId="7B54224C" w14:textId="420630DB"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Martyrs' Cry: A Call for Justice</w:t>
      </w:r>
    </w:p>
    <w:p w14:paraId="65B4BA2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Under the fifth seal, the souls of martyrs cry out for justice. This highlights the reality of persecution and the ultimate justice that God will bring. "For He has set a day when He will judge the world with justice by the man He has appointed" (Acts 17:31). We are encouraged to stand firm in our faith, knowing that God sees and will vindicate His people.</w:t>
      </w:r>
    </w:p>
    <w:p w14:paraId="6155CCB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seek justice in your community while maintaining faith and patience like the martyrs?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martyrs' perseverance in times of personal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cry for justice resonate with you, and how can it influence your daily actions? </w:t>
      </w:r>
    </w:p>
    <w:p w14:paraId="048DD6F8"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F606E2"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4F8FCD57" w14:textId="77777777" w:rsidR="00E77837" w:rsidRDefault="00E77837" w:rsidP="00E77837">
      <w:pPr>
        <w:spacing w:line="247" w:lineRule="auto"/>
        <w:rPr>
          <w:rFonts w:eastAsia="Times New Roman"/>
          <w:b/>
          <w:bCs/>
          <w:kern w:val="0"/>
          <w:sz w:val="21"/>
          <w:szCs w:val="21"/>
        </w:rPr>
      </w:pPr>
    </w:p>
    <w:p w14:paraId="339BA049" w14:textId="3772F0E2"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Cosmic Disturbance: A Reminder of God's Sovereignty</w:t>
      </w:r>
    </w:p>
    <w:p w14:paraId="7460EA8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sixth seal brings cosmic disturbances, shaking the very foundations of the earth. This serves as a powerful reminder of God's sovereignty over creation. "The heavens declare the glory of God; the skies proclaim the work of His hands" (Psalm 19:1). In times of uncertainty, we can rest assured that God is in control and His purposes will prevail.</w:t>
      </w:r>
    </w:p>
    <w:p w14:paraId="45115CD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cosmic disturbances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cosmic events can strengthen your faith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everyday situations? </w:t>
      </w:r>
    </w:p>
    <w:p w14:paraId="46234EE4"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 Urgency in the Face of Judgment</w:t>
      </w:r>
    </w:p>
    <w:p w14:paraId="53964FC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As the seals unfold, they serve as a call to repentance. The unfolding events are a wake-up call to turn to God. "Repent, then, and turn to God, so that your sins may be wiped out" (Acts 3:19). This is an invitation to seek God's mercy and grace, embracing the salvation offered through Jesus Christ.</w:t>
      </w:r>
    </w:p>
    <w:p w14:paraId="4880568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cultivate a sense of urgency in your spiritual life in light of impending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encourage others to repent and seek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is crucial when facing the reality of divine judgment? </w:t>
      </w:r>
    </w:p>
    <w:p w14:paraId="6238BEE9"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B7F975"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3BC307F3" w14:textId="77777777" w:rsidR="00E77837" w:rsidRDefault="00E77837" w:rsidP="00E77837">
      <w:pPr>
        <w:spacing w:line="247" w:lineRule="auto"/>
        <w:rPr>
          <w:rFonts w:eastAsia="Times New Roman"/>
          <w:b/>
          <w:bCs/>
          <w:kern w:val="0"/>
          <w:sz w:val="21"/>
          <w:szCs w:val="21"/>
        </w:rPr>
      </w:pPr>
    </w:p>
    <w:p w14:paraId="7E8501FC" w14:textId="24E9E35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4FAA2B8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Even amidst the unfolding judgments, Revelation assures us of God's protection for His people. "The Lord is my rock, my fortress, and my deliverer" (Psalm 18:2). We can find comfort in knowing that God is our refuge and strength, a very present help in times of trouble.</w:t>
      </w:r>
    </w:p>
    <w:p w14:paraId="4E5524E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assurance in God's protection during times of global turmoil as seen in Revelation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emphasized despite the chaos described in Revelation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protection amidst life's uncertainties? </w:t>
      </w:r>
    </w:p>
    <w:p w14:paraId="337473C0"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Christ's Return</w:t>
      </w:r>
    </w:p>
    <w:p w14:paraId="1589667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Ultimately, Revelation 6 points us to the hope of Christ's return. The unfolding events are not the end, but a prelude to the glorious return of our Savior. "He who testifies to these things says, 'Yes, I am coming soon.' Amen. Come, Lord Jesus!" (Revelation 22:20). Let this hope fuel our faith and inspire us to live with anticipation and joy.</w:t>
      </w:r>
    </w:p>
    <w:p w14:paraId="532BC0C9"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the events in Revelation 6 inspire hope in Christ's return amidst current global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in anticipation of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Christ's return motivate you to live differently today?</w:t>
      </w:r>
      <w:r w:rsidRPr="001B37DC">
        <w:br w:type="page"/>
      </w:r>
    </w:p>
    <w:p w14:paraId="508FC0A7"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7 Teaching Points and Bible Study Questions</w:t>
      </w:r>
    </w:p>
    <w:p w14:paraId="35DE9425" w14:textId="4414C77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Multitude from Every Nation</w:t>
      </w:r>
    </w:p>
    <w:p w14:paraId="36E6223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7:9 paints a beautiful picture of unity in diversity: "After this I looked and saw a multitude too large to count, from every nation and tribe and people and tongue, standing before the throne and before the Lamb." This reminds us that God's love transcends all human boundaries. As believers, we are called to embrace this diversity, recognizing that the gospel is for everyone, regardless of background or ethnicity. Let this vision inspire you to reach out and share the love of Christ with those around you, knowing that heaven will be a tapestry of all cultures united in worship.</w:t>
      </w:r>
    </w:p>
    <w:p w14:paraId="35BC4CF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embrace diversity in your community, reflecting the multitude from every nation in Revelation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people of different backgrounds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celebrating unity among diverse </w:t>
      </w:r>
      <w:proofErr w:type="gramStart"/>
      <w:r w:rsidRPr="00F6333B">
        <w:rPr>
          <w:rFonts w:eastAsia="Times New Roman"/>
          <w:kern w:val="0"/>
          <w:sz w:val="21"/>
          <w:szCs w:val="21"/>
        </w:rPr>
        <w:t>believers</w:t>
      </w:r>
      <w:proofErr w:type="gramEnd"/>
      <w:r w:rsidRPr="00F6333B">
        <w:rPr>
          <w:rFonts w:eastAsia="Times New Roman"/>
          <w:kern w:val="0"/>
          <w:sz w:val="21"/>
          <w:szCs w:val="21"/>
        </w:rPr>
        <w:t xml:space="preserve"> matter in your daily life and faith practice? </w:t>
      </w:r>
    </w:p>
    <w:p w14:paraId="13E23CB0"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Seal of Protection</w:t>
      </w:r>
    </w:p>
    <w:p w14:paraId="693ED6F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7:3, we read about the sealing of God's servants: "Do not harm the land or sea or trees until we have sealed the foreheads of the servants of our God." This seal signifies divine protection and ownership. As followers of Christ, we can find comfort in knowing that we are marked by God, set apart for His purposes. This assurance should embolden us to live boldly for Him, trusting that He is our refuge and strength.</w:t>
      </w:r>
    </w:p>
    <w:p w14:paraId="2AC8E5C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seek God's protection in your daily life, similar to the seal in Revelation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seal of protection is significant for believers facing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feel assured of God's protection during uncertain times? </w:t>
      </w:r>
    </w:p>
    <w:p w14:paraId="54682094"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53886D"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35C162A0" w14:textId="77777777" w:rsidR="00E77837" w:rsidRDefault="00E77837" w:rsidP="00E77837">
      <w:pPr>
        <w:spacing w:line="247" w:lineRule="auto"/>
        <w:rPr>
          <w:rFonts w:eastAsia="Times New Roman"/>
          <w:b/>
          <w:bCs/>
          <w:kern w:val="0"/>
          <w:sz w:val="21"/>
          <w:szCs w:val="21"/>
        </w:rPr>
      </w:pPr>
    </w:p>
    <w:p w14:paraId="78247B74" w14:textId="26A57D3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Worship as a Central Theme</w:t>
      </w:r>
    </w:p>
    <w:p w14:paraId="2AA101C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multitude in Revelation 7:10 cries out, "Salvation to our God, who sits on the throne, and to the Lamb!" Worship is central to the heavenly scene, reminding us of its importance in our lives. Worship is not just a Sunday activity but a lifestyle. Let every action and thought be an offering to God, acknowledging His sovereignty and grace in all circumstances.</w:t>
      </w:r>
    </w:p>
    <w:p w14:paraId="7DCD499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7 inspire your personal worship practices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as central in Revelation 7, and how does it affect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worship in Revelation 7 to enhance your community worship experience? </w:t>
      </w:r>
    </w:p>
    <w:p w14:paraId="478DF995"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Angels</w:t>
      </w:r>
    </w:p>
    <w:p w14:paraId="2CAC922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7:11 describes angels standing around the throne, worshiping God. Angels play a significant role in the heavenly realm, serving as messengers and worshipers. While we may not see them, they are actively involved in God's work. This should encourage us to trust in God's unseen hand at work in our lives, knowing that His angels are ministering spirits sent to serve those who will inherit salvation (Hebrews 1:14).</w:t>
      </w:r>
    </w:p>
    <w:p w14:paraId="7370F2B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role of angels in Revelation 7 influence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angels are tasked with sealing God's servants,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angels' actions in Revelation 7 to apply in your community service? </w:t>
      </w:r>
    </w:p>
    <w:p w14:paraId="04B309D3"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2FEE71"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27D2BE82" w14:textId="77777777" w:rsidR="00E77837" w:rsidRDefault="00E77837" w:rsidP="00E77837">
      <w:pPr>
        <w:spacing w:line="247" w:lineRule="auto"/>
        <w:rPr>
          <w:rFonts w:eastAsia="Times New Roman"/>
          <w:b/>
          <w:bCs/>
          <w:kern w:val="0"/>
          <w:sz w:val="21"/>
          <w:szCs w:val="21"/>
        </w:rPr>
      </w:pPr>
    </w:p>
    <w:p w14:paraId="4F1CF215" w14:textId="23DB1C2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the Blood</w:t>
      </w:r>
    </w:p>
    <w:p w14:paraId="247FFD1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multitude in white robes has "washed their robes and made them white in the blood of the Lamb" (Revelation 7:14). This imagery highlights the cleansing power of Christ's sacrifice. No sin is too great to be washed away by His blood. Embrace the forgiveness and new life offered through Jesus, and let this truth motivate you to live in the freedom and purity He provides.</w:t>
      </w:r>
    </w:p>
    <w:p w14:paraId="7B23597E" w14:textId="77777777" w:rsidR="00E77837" w:rsidRDefault="00E77837" w:rsidP="00E77837">
      <w:pPr>
        <w:spacing w:line="247" w:lineRule="auto"/>
      </w:pPr>
      <w:r w:rsidRPr="00F6333B">
        <w:rPr>
          <w:rFonts w:eastAsia="Times New Roman"/>
          <w:kern w:val="0"/>
          <w:sz w:val="21"/>
          <w:szCs w:val="21"/>
        </w:rPr>
        <w:t>1. How can the power of the blood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blood is central to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the blood's power in moments of doubt?</w:t>
      </w:r>
    </w:p>
    <w:p w14:paraId="5238D372" w14:textId="479A07A0"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Shelter and Provision</w:t>
      </w:r>
    </w:p>
    <w:p w14:paraId="6914A01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7:15 promises that "He who sits on the throne will spread His tabernacle over them." This assurance of God's shelter and provision is a reminder that He is our ultimate provider and protector. In times of uncertainty, lean on His promises, knowing that He will meet all your needs according to His glorious riches in Christ Jesus (Philippians 4:19).</w:t>
      </w:r>
    </w:p>
    <w:p w14:paraId="574D9C5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seek God's shelter in times of personal trials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provision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shelter is essential for spiritual growth and resilience? </w:t>
      </w:r>
    </w:p>
    <w:p w14:paraId="5CEB45DD"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33374D"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7790A9D" w14:textId="77777777" w:rsidR="00E77837" w:rsidRDefault="00E77837" w:rsidP="00E77837">
      <w:pPr>
        <w:spacing w:line="247" w:lineRule="auto"/>
        <w:rPr>
          <w:rFonts w:eastAsia="Times New Roman"/>
          <w:b/>
          <w:bCs/>
          <w:kern w:val="0"/>
          <w:sz w:val="21"/>
          <w:szCs w:val="21"/>
        </w:rPr>
      </w:pPr>
    </w:p>
    <w:p w14:paraId="5773B296" w14:textId="77DD7FB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Freedom from Suffering</w:t>
      </w:r>
    </w:p>
    <w:p w14:paraId="0C96FD6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promise in Revelation 7:16 is profound: "Never again will they hunger, and never will they thirst; nor will the sun beat down upon them, nor any scorching heat." This is a glimpse of the eternal rest and relief from suffering that awaits believers. While trials are part of our earthly journey, we can endure with hope, knowing that a day is coming when all pain and sorrow will cease.</w:t>
      </w:r>
    </w:p>
    <w:p w14:paraId="1785561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promise of freedom from suffering in Revelation 7 influence your daily struggles and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example of those who endured suffering in Revelation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future freedom from suffering matter in your current life decisions? </w:t>
      </w:r>
    </w:p>
    <w:p w14:paraId="714507E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Shepherding Lamb</w:t>
      </w:r>
    </w:p>
    <w:p w14:paraId="004DD8D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a beautiful paradox, Revelation 7:17 describes the Lamb as the Shepherd: "For the Lamb in the center of the throne will be their shepherd." Jesus, the Lamb of God, is also our Good Shepherd, guiding and caring for us. Trust in His leadership, knowing that He will lead you to springs of living water and refresh your soul.</w:t>
      </w:r>
    </w:p>
    <w:p w14:paraId="45840CA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Shepherding Lamb's guidance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image of a Shepherding Lamb is significant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Shepherding Lamb about leading others with compassion and humility? </w:t>
      </w:r>
    </w:p>
    <w:p w14:paraId="096FD255"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38366F"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2DCC70ED" w14:textId="77777777" w:rsidR="00E77837" w:rsidRDefault="00E77837" w:rsidP="00E77837">
      <w:pPr>
        <w:spacing w:line="247" w:lineRule="auto"/>
        <w:rPr>
          <w:rFonts w:eastAsia="Times New Roman"/>
          <w:b/>
          <w:bCs/>
          <w:kern w:val="0"/>
          <w:sz w:val="21"/>
          <w:szCs w:val="21"/>
        </w:rPr>
      </w:pPr>
    </w:p>
    <w:p w14:paraId="75E6B2D1" w14:textId="678D2B8B"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God’s Tender Comfort</w:t>
      </w:r>
    </w:p>
    <w:p w14:paraId="2E66FB1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concludes with a tender promise: "And God will wipe away every tear from their eyes" (Revelation 7:17). This intimate act of comfort assures us of God's deep compassion and care. In moments of grief or distress, remember that God is near, ready to comfort and heal your heart.</w:t>
      </w:r>
    </w:p>
    <w:p w14:paraId="3FBB118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experience God's tender comfort in times of personal tribulation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comfort is described as tender, and how can you reflect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offer God's tender comfort to others in your community? </w:t>
      </w:r>
    </w:p>
    <w:p w14:paraId="069CF530"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Salvation</w:t>
      </w:r>
    </w:p>
    <w:p w14:paraId="4E76F74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7 is a powerful reminder of the certainty of salvation for those who trust in Christ. The multitude's presence before the throne is a testament to the fulfillment of God's promises. Let this assurance of eternal life inspire you to live with purpose and passion, sharing the hope of salvation with a world in need.</w:t>
      </w:r>
    </w:p>
    <w:p w14:paraId="44F9F5AD"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the vision of the sealed multitude in Revelation 7 strengthen your confidence in your salvation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with the assurance of salvation depicted in Revelation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certainty of salvation in Revelation 7 inspire hope and perseverance in your daily life?</w:t>
      </w:r>
      <w:r w:rsidRPr="001B37DC">
        <w:br w:type="page"/>
      </w:r>
    </w:p>
    <w:p w14:paraId="4452CA3C"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8 Teaching Points and Bible Study Questions</w:t>
      </w:r>
    </w:p>
    <w:p w14:paraId="37253837" w14:textId="1715107D"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Silence in Heaven</w:t>
      </w:r>
    </w:p>
    <w:p w14:paraId="29EA565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8:1, we read, "When the Lamb opened the seventh seal, there was silence in heaven for about half an hour." This moment of silence is profound, reminding us of the power of stillness and reflection. In our busy lives, taking time to pause and listen can be transformative. Silence allows us to hear God's voice more clearly and align our hearts with His will.</w:t>
      </w:r>
    </w:p>
    <w:p w14:paraId="1DFF48E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incorporating silence into your daily life enhance your spiritual awareness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silence in heaven is significant before the unfolding of events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power of silence to improve your communication and relationships with others? </w:t>
      </w:r>
    </w:p>
    <w:p w14:paraId="659DBFE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Angels in God's Plan</w:t>
      </w:r>
    </w:p>
    <w:p w14:paraId="6FD8F5C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8:2 introduces us to the seven angels who stand before God, each given a trumpet. Angels are messengers and servants of God, playing crucial roles in His divine plan. This passage encourages us to recognize the unseen spiritual forces at work around us and to trust in God's orchestration of events, both seen and unseen.</w:t>
      </w:r>
    </w:p>
    <w:p w14:paraId="71590DA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role of angels in Revelation 8 influence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angels to execute His plans,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angels' obedience in Revelation 8 to apply in your own life? </w:t>
      </w:r>
    </w:p>
    <w:p w14:paraId="3C10BE98"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7CDA2F"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5EA5E9EF" w14:textId="77777777" w:rsidR="00E77837" w:rsidRDefault="00E77837" w:rsidP="00E77837">
      <w:pPr>
        <w:spacing w:line="247" w:lineRule="auto"/>
        <w:rPr>
          <w:rFonts w:eastAsia="Times New Roman"/>
          <w:b/>
          <w:bCs/>
          <w:kern w:val="0"/>
          <w:sz w:val="21"/>
          <w:szCs w:val="21"/>
        </w:rPr>
      </w:pPr>
    </w:p>
    <w:p w14:paraId="006ED64F" w14:textId="38CAFF03"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Importance of Prayer</w:t>
      </w:r>
    </w:p>
    <w:p w14:paraId="37203F2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verses 3-4, we see an angel with a golden censer, offering incense with the prayers of the saints. "The smoke of the incense, together with the prayers of the saints, rose up before God from the hand of the angel." This imagery highlights the significance of prayer in our lives. Our prayers are not just words; they ascend to God, mingled with heavenly incense, showing their preciousness and power.</w:t>
      </w:r>
    </w:p>
    <w:p w14:paraId="6B24C78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the urgency of prayer seen in Revelation 8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before the trumpet judgments, and how does this impact your prayer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angel offering incense with prayers about the power and importance of your prayers? </w:t>
      </w:r>
    </w:p>
    <w:p w14:paraId="7D07D9C9"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Control</w:t>
      </w:r>
    </w:p>
    <w:p w14:paraId="313B008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events in Revelation 8 remind us of God's ultimate sovereignty. As the trumpets sound, we see God's control over creation and history. Despite the chaos and judgment depicted, we can take comfort in knowing that God is in control, working all things according to His purpose and plan.</w:t>
      </w:r>
    </w:p>
    <w:p w14:paraId="3F8F6B3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 control in Revelation 8 influence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through the events described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control in Revelation 8 encourage trust during challenging times? </w:t>
      </w:r>
    </w:p>
    <w:p w14:paraId="5AD18D7D"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D2A47B"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1522CA22" w14:textId="77777777" w:rsidR="00E77837" w:rsidRDefault="00E77837" w:rsidP="00E77837">
      <w:pPr>
        <w:spacing w:line="247" w:lineRule="auto"/>
        <w:rPr>
          <w:rFonts w:eastAsia="Times New Roman"/>
          <w:b/>
          <w:bCs/>
          <w:kern w:val="0"/>
          <w:sz w:val="21"/>
          <w:szCs w:val="21"/>
        </w:rPr>
      </w:pPr>
    </w:p>
    <w:p w14:paraId="7C121890" w14:textId="3AFCF3D3"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Repentance</w:t>
      </w:r>
    </w:p>
    <w:p w14:paraId="5D4553D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judgments that follow the sounding of the trumpets serve as a call to repentance. They are a wake-up call for humanity to turn back to God. This is a reminder for us to examine our own lives, repent of our sins, and seek a closer relationship with our Creator.</w:t>
      </w:r>
    </w:p>
    <w:p w14:paraId="08B8ACD6" w14:textId="77777777" w:rsidR="00E77837" w:rsidRDefault="00E77837" w:rsidP="00E77837">
      <w:pPr>
        <w:spacing w:line="247" w:lineRule="auto"/>
      </w:pPr>
      <w:r w:rsidRPr="00F6333B">
        <w:rPr>
          <w:rFonts w:eastAsia="Times New Roman"/>
          <w:kern w:val="0"/>
          <w:sz w:val="21"/>
          <w:szCs w:val="21"/>
        </w:rPr>
        <w:t>1. How can the events in Revelation 8 inspire you to seek personal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amidst the judgments described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encourage others towards repentance in light of Revelation 8's warnings?</w:t>
      </w:r>
    </w:p>
    <w:p w14:paraId="1C2E7DAC" w14:textId="76A3E5ED"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3E97F7F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8 vividly portrays the reality of God's judgment. The first four trumpets bring devastation to the earth, sea, rivers, and sky. These events remind us that God's judgment is real and inevitable. It is a call to live righteously and to share the message of salvation with others, knowing that time is of the essence.</w:t>
      </w:r>
    </w:p>
    <w:p w14:paraId="670FA4D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reality of judgment in Revelation 8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after reflecting on the judgments described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the reality of judgment motivate you to engage with your community differently? </w:t>
      </w:r>
    </w:p>
    <w:p w14:paraId="2518C16E"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CBDD45"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62D0011F" w14:textId="77777777" w:rsidR="00E77837" w:rsidRDefault="00E77837" w:rsidP="00E77837">
      <w:pPr>
        <w:spacing w:line="247" w:lineRule="auto"/>
        <w:rPr>
          <w:rFonts w:eastAsia="Times New Roman"/>
          <w:b/>
          <w:bCs/>
          <w:kern w:val="0"/>
          <w:sz w:val="21"/>
          <w:szCs w:val="21"/>
        </w:rPr>
      </w:pPr>
    </w:p>
    <w:p w14:paraId="5E332F68" w14:textId="74F47F9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6CAE932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Even amidst judgment, God's protection over His people is evident. While the earth faces calamity, believers can find assurance in God's promise to protect and preserve those who are His. This encourages us to trust in God's faithfulness and to remain steadfast in our faith.</w:t>
      </w:r>
    </w:p>
    <w:p w14:paraId="005122D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assurance in God's protection during times of global turmoil as seen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protection amidst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protection is emphasized despite the calamities described in Revelation 8? </w:t>
      </w:r>
    </w:p>
    <w:p w14:paraId="43B2E8A0"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41931D6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events in Revelation 8 underscore the urgency of sharing the Gospel. As we witness the unfolding of God's plan, we are reminded of the importance of spreading the message of salvation through Jesus Christ. "For the hour of His judgment has come" (Revelation 14:7). Let this urgency propel us to be bold in our witness.</w:t>
      </w:r>
    </w:p>
    <w:p w14:paraId="43DB505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urgency of the Gospel in Revelation 8 influence your daily priorities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share the Gospel more urgently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imagery in Revelation 8 emphasize the need for immediate Gospel proclamation? </w:t>
      </w:r>
    </w:p>
    <w:p w14:paraId="73166C48"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DBAE27"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47570B4C" w14:textId="77777777" w:rsidR="00E77837" w:rsidRDefault="00E77837" w:rsidP="00E77837">
      <w:pPr>
        <w:spacing w:line="247" w:lineRule="auto"/>
        <w:ind w:right="11520"/>
        <w:rPr>
          <w:rFonts w:eastAsia="Times New Roman"/>
          <w:b/>
          <w:bCs/>
          <w:kern w:val="0"/>
          <w:sz w:val="21"/>
          <w:szCs w:val="21"/>
        </w:rPr>
      </w:pPr>
    </w:p>
    <w:p w14:paraId="4FA59FE6" w14:textId="07B50A41"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Hope of Redemption</w:t>
      </w:r>
    </w:p>
    <w:p w14:paraId="1FF41E4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Amidst the scenes of judgment, there is a thread of hope. God's ultimate goal is redemption and restoration. Revelation points us to the hope we have in Christ, who will one day make all things new. This hope should inspire us to live with purpose and to look forward to the fulfillment of God's promises.</w:t>
      </w:r>
    </w:p>
    <w:p w14:paraId="733AA74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imagery in Revelation 8 inspire hope for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plan for redemption through the events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judgments in Revelation 8 strengthen your faith in ultimate redemption? </w:t>
      </w:r>
    </w:p>
    <w:p w14:paraId="2C30BAB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6478E46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8 calls us to worship. As we see God's power and majesty displayed, our response should be one of awe and reverence. Worship is not just a Sunday activity; it is a lifestyle. Let us live each day in worship, acknowledging God's greatness and giving Him the glory He deserves.</w:t>
      </w:r>
    </w:p>
    <w:p w14:paraId="0CDF84BD"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the imagery in Revelation 8 inspire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amidst the judgments in Revelation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the importance of worship from the silence in heaven in Revelation 8?</w:t>
      </w:r>
      <w:r w:rsidRPr="001B37DC">
        <w:br w:type="page"/>
      </w:r>
    </w:p>
    <w:p w14:paraId="75F3EC0C"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9 Teaching Points and Bible Study Questions</w:t>
      </w:r>
    </w:p>
    <w:p w14:paraId="29B37AB4" w14:textId="7159387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6577060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9 vividly illustrates the ongoing spiritual battle between good and evil. The chapter opens with a star fallen from heaven, symbolizing a powerful force of darkness. This reminds us that our struggles are not merely physical but spiritual. As Ephesians 6:12 states, "For our struggle is not against flesh and blood, but against the rulers, against the authorities, against the powers of this world's darkness, and against the spiritual forces of evil in the heavenly realms." Stay vigilant and arm yourself with prayer and Scripture.</w:t>
      </w:r>
    </w:p>
    <w:p w14:paraId="22304FE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spiritual warfare in Revelation 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spiritual battles described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spiritual warfare is crucial for your personal faith journey? </w:t>
      </w:r>
    </w:p>
    <w:p w14:paraId="327644AF"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Sovereignty</w:t>
      </w:r>
    </w:p>
    <w:p w14:paraId="7E35B96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Despite the chaos unleashed in Revelation 9, God's sovereignty remains unchallenged. The locusts are given power, but only as much as God allows. This is a comforting reminder that nothing happens outside of God's control. As Romans 8:28 assures us, "And we know that God works all things together for the good of those who love Him, who are called according to His purpose."</w:t>
      </w:r>
    </w:p>
    <w:p w14:paraId="6E16775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9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crucial during times of judgment and chaos?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sovereign plan when facing uncertainty or fear? </w:t>
      </w:r>
    </w:p>
    <w:p w14:paraId="3ABEFE0A"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5AC0EB"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55BB6EA8" w14:textId="77777777" w:rsidR="00E77837" w:rsidRDefault="00E77837" w:rsidP="00E77837">
      <w:pPr>
        <w:spacing w:line="247" w:lineRule="auto"/>
        <w:rPr>
          <w:rFonts w:eastAsia="Times New Roman"/>
          <w:b/>
          <w:bCs/>
          <w:kern w:val="0"/>
          <w:sz w:val="21"/>
          <w:szCs w:val="21"/>
        </w:rPr>
      </w:pPr>
    </w:p>
    <w:p w14:paraId="6EEE079E" w14:textId="24A7D5A2"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Repentance</w:t>
      </w:r>
    </w:p>
    <w:p w14:paraId="3CA73AB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plagues in Revelation 9 serve as a wake-up call for repentance. Despite the suffering, many refuse to turn from their sins. This is a poignant reminder of the hardness of the human heart. As 2 Peter 3:9 tells us, "The Lord is not slow in keeping His promise, as some understand slowness, but is patient with you, not wanting anyone to perish, but everyone to come to repentance."</w:t>
      </w:r>
    </w:p>
    <w:p w14:paraId="7683BA1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consequences in Revelation 9 motivate you to seek personal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repentance despite witnessing severe judgments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heart remains open to repentance in challenging times? </w:t>
      </w:r>
    </w:p>
    <w:p w14:paraId="36862499"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5336D65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highlights the futility of idolatry, as people continue to worship demons and idols that cannot see, hear, or walk. This serves as a stark warning against placing anything above God in our lives. As 1 John 5:21 advises, "Little children, keep yourselves from idols."</w:t>
      </w:r>
    </w:p>
    <w:p w14:paraId="79C918B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consequences of idolatry in Revelation 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such severe consequences as described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modern forms of idolatry in your life? </w:t>
      </w:r>
    </w:p>
    <w:p w14:paraId="62FEFD9E"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A1B77B"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32E3BB2C" w14:textId="77777777" w:rsidR="00E77837" w:rsidRDefault="00E77837" w:rsidP="00E77837">
      <w:pPr>
        <w:spacing w:line="247" w:lineRule="auto"/>
        <w:rPr>
          <w:rFonts w:eastAsia="Times New Roman"/>
          <w:b/>
          <w:bCs/>
          <w:kern w:val="0"/>
          <w:sz w:val="21"/>
          <w:szCs w:val="21"/>
        </w:rPr>
      </w:pPr>
    </w:p>
    <w:p w14:paraId="32C5701B" w14:textId="31089FB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Reality of Judgment</w:t>
      </w:r>
    </w:p>
    <w:p w14:paraId="5B6A96F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9 underscores the certainty of divine judgment. The release of the four angels bound at the Euphrates River signifies a time of reckoning. This reminds us that while God is merciful, He is also just. Hebrews 9:27 states, "Just as man is appointed to die once, and after that to face judgment."</w:t>
      </w:r>
    </w:p>
    <w:p w14:paraId="6E3272DA" w14:textId="77777777" w:rsidR="00E77837" w:rsidRDefault="00E77837" w:rsidP="00E77837">
      <w:pPr>
        <w:spacing w:line="247" w:lineRule="auto"/>
      </w:pPr>
      <w:r w:rsidRPr="00F6333B">
        <w:rPr>
          <w:rFonts w:eastAsia="Times New Roman"/>
          <w:kern w:val="0"/>
          <w:sz w:val="21"/>
          <w:szCs w:val="21"/>
        </w:rPr>
        <w:t>1. How can understanding the reality of judgment in Revelation 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the warnings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the consequences of judgment motivate you to share your faith with others?</w:t>
      </w:r>
    </w:p>
    <w:p w14:paraId="72CD0C3D" w14:textId="1294B6B8"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Armor</w:t>
      </w:r>
    </w:p>
    <w:p w14:paraId="3F5B7B7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imagery of locusts with armor-like breastplates in Revelation 9 emphasizes the need for spiritual protection. Ephesians 6:13 instructs us, "Therefore take up the full armor of God, so that when the day of evil comes, you will be able to stand your ground, and having done everything, to stand."</w:t>
      </w:r>
    </w:p>
    <w:p w14:paraId="339D6A0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strengthen your spiritual armor to withstand life's challenges depicted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armor is crucial when facing trials similar to those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your spiritual armor is effective? </w:t>
      </w:r>
    </w:p>
    <w:p w14:paraId="14001A0C"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F8693A"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1C951238" w14:textId="77777777" w:rsidR="00E77837" w:rsidRDefault="00E77837" w:rsidP="00E77837">
      <w:pPr>
        <w:spacing w:line="247" w:lineRule="auto"/>
        <w:rPr>
          <w:rFonts w:eastAsia="Times New Roman"/>
          <w:b/>
          <w:bCs/>
          <w:kern w:val="0"/>
          <w:sz w:val="21"/>
          <w:szCs w:val="21"/>
        </w:rPr>
      </w:pPr>
    </w:p>
    <w:p w14:paraId="38F8DBBE" w14:textId="42E9C0C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Urgency of the Gospel</w:t>
      </w:r>
    </w:p>
    <w:p w14:paraId="3E12DC0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events in Revelation 9 highlight the urgency of sharing the Gospel. As the world faces increasing turmoil, the need for the hope found in Christ becomes ever more pressing. Mark 16:15 commands us, "Go into all the world and preach the gospel to every creature."</w:t>
      </w:r>
    </w:p>
    <w:p w14:paraId="748F770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urgency of the Gospel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sharing the Gospel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Revelation 9 can motivate believers to spread the Gospel urgently? </w:t>
      </w:r>
    </w:p>
    <w:p w14:paraId="3ED6C8E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50E6DD2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Even amidst the chaos, God's people are protected. The locusts are instructed not to harm those with the seal of God on their foreheads. This is a powerful reminder of God's promise to protect His own. Psalm 91:4 assures us, "He will cover you with His feathers; under His wings you will find refuge; His faithfulness is a shield and rampart."</w:t>
      </w:r>
    </w:p>
    <w:p w14:paraId="43BFE03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assurance in God's protection amidst the trials described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emphasized despite the chaos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protection during personal challenges? </w:t>
      </w:r>
    </w:p>
    <w:p w14:paraId="054930C7"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21B9A9"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32AB7E38" w14:textId="77777777" w:rsidR="00E77837" w:rsidRDefault="00E77837" w:rsidP="00E77837">
      <w:pPr>
        <w:spacing w:line="247" w:lineRule="auto"/>
        <w:rPr>
          <w:rFonts w:eastAsia="Times New Roman"/>
          <w:b/>
          <w:bCs/>
          <w:kern w:val="0"/>
          <w:sz w:val="21"/>
          <w:szCs w:val="21"/>
        </w:rPr>
      </w:pPr>
    </w:p>
    <w:p w14:paraId="330961CB" w14:textId="50DC68C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Futility of Human Efforts</w:t>
      </w:r>
    </w:p>
    <w:p w14:paraId="09F96AF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The inability of humanity to stop the plagues in Revelation 9 highlights the futility of relying on human strength. True deliverance comes only from God. As Psalm 127:1 </w:t>
      </w:r>
      <w:proofErr w:type="gramStart"/>
      <w:r w:rsidRPr="00F6333B">
        <w:rPr>
          <w:rFonts w:eastAsia="Times New Roman"/>
          <w:kern w:val="0"/>
          <w:sz w:val="21"/>
          <w:szCs w:val="21"/>
        </w:rPr>
        <w:t>states</w:t>
      </w:r>
      <w:proofErr w:type="gramEnd"/>
      <w:r w:rsidRPr="00F6333B">
        <w:rPr>
          <w:rFonts w:eastAsia="Times New Roman"/>
          <w:kern w:val="0"/>
          <w:sz w:val="21"/>
          <w:szCs w:val="21"/>
        </w:rPr>
        <w:t>, "Unless the LORD builds the house, its builders labor in vain; unless the LORD watches over the city, the watchman stays awake in vain."</w:t>
      </w:r>
    </w:p>
    <w:p w14:paraId="408A0EE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futility of human efforts in Revelation 9 change your approach to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persist in self-reliance despite the warnings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Revelation 9 about relying on divine guidance over human efforts? </w:t>
      </w:r>
    </w:p>
    <w:p w14:paraId="0B6A8718"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Christ's Return</w:t>
      </w:r>
    </w:p>
    <w:p w14:paraId="10CD48A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Finally, Revelation 9 points us to the ultimate hope of Christ's return. Despite the trials and tribulations, we are assured of a future </w:t>
      </w:r>
      <w:proofErr w:type="gramStart"/>
      <w:r w:rsidRPr="00F6333B">
        <w:rPr>
          <w:rFonts w:eastAsia="Times New Roman"/>
          <w:kern w:val="0"/>
          <w:sz w:val="21"/>
          <w:szCs w:val="21"/>
        </w:rPr>
        <w:t>where</w:t>
      </w:r>
      <w:proofErr w:type="gramEnd"/>
      <w:r w:rsidRPr="00F6333B">
        <w:rPr>
          <w:rFonts w:eastAsia="Times New Roman"/>
          <w:kern w:val="0"/>
          <w:sz w:val="21"/>
          <w:szCs w:val="21"/>
        </w:rPr>
        <w:t xml:space="preserve"> Christ reigns supreme. Revelation 22:12 promises, "Behold, I am coming soon, and My reward is with Me, to give to each one according to what he has done." Let this hope inspire you to live faithfully and expectantly.</w:t>
      </w:r>
    </w:p>
    <w:p w14:paraId="2E6943ED"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the hope of Christ's return influence your response to trials described in Revelation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Christ's return is imminent?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hope in Christ's return matter when facing the chaos depicted in Revelation 9?</w:t>
      </w:r>
      <w:r w:rsidRPr="001B37DC">
        <w:br w:type="page"/>
      </w:r>
    </w:p>
    <w:p w14:paraId="175FAE59"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10 Teaching Points and Bible Study Questions</w:t>
      </w:r>
    </w:p>
    <w:p w14:paraId="4CB0383D" w14:textId="7815F67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Mighty Angel's Authority</w:t>
      </w:r>
    </w:p>
    <w:p w14:paraId="1F6A66E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10, we encounter a mighty angel descending from heaven, clothed in a cloud with a rainbow above his head. This imagery reminds us of God's sovereignty and authority over all creation. The angel's stance, with one foot on the sea and the other on the land, signifies dominion over the entire earth. As believers, we can take comfort in knowing that God's authority is absolute and unchallenged. "The earth is the Lord’s, and the fullness thereof, the world and those who dwell therein" (Psalm 24:1).</w:t>
      </w:r>
    </w:p>
    <w:p w14:paraId="4FFBB27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recognize and respond to divine authority in your daily life like the mighty angel's?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mighty angel's authority is significant for understanding God's power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mighty angel's authority to strengthen your own spiritual leadership? </w:t>
      </w:r>
    </w:p>
    <w:p w14:paraId="05F98E2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Little Scroll's Significance</w:t>
      </w:r>
    </w:p>
    <w:p w14:paraId="51CFB76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angel holds a little scroll, open in his hand, symbolizing the revelation of God's plan. This scroll is a reminder that God's Word is accessible and meant to be understood. As we delve into Scripture, we are invited to partake in the wisdom and guidance it offers. "Your word is a lamp to my feet and a light to my path" (Psalm 119:105). Let this encourage us to seek understanding and apply God's Word in our daily lives.</w:t>
      </w:r>
    </w:p>
    <w:p w14:paraId="28BCA61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act of consuming the little scroll inspire your approach to understanding difficult truths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little scroll is both sweet and bitter, and how does this duality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John's experience with the little scroll about embracing challenging messages in your faith journey? </w:t>
      </w:r>
    </w:p>
    <w:p w14:paraId="15EFD6DD"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ABF74E"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77E26C23" w14:textId="77777777" w:rsidR="00E77837" w:rsidRDefault="00E77837" w:rsidP="00E77837">
      <w:pPr>
        <w:spacing w:line="247" w:lineRule="auto"/>
        <w:rPr>
          <w:rFonts w:eastAsia="Times New Roman"/>
          <w:b/>
          <w:bCs/>
          <w:kern w:val="0"/>
          <w:sz w:val="21"/>
          <w:szCs w:val="21"/>
        </w:rPr>
      </w:pPr>
    </w:p>
    <w:p w14:paraId="683CA3DC" w14:textId="2C3B3EBC"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Seven Thunders' Mystery</w:t>
      </w:r>
    </w:p>
    <w:p w14:paraId="7967112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When the seven thunders speak, John is instructed not to write down what they said. This teaches us that some aspects of God's plan remain a mystery. While we may not have all the answers, we can trust in God's perfect timing and wisdom. "For My thoughts are not your thoughts, neither are your ways My ways, declares the Lord" (Isaiah 55:8). Embrace the unknown with faith, knowing that God holds the future.</w:t>
      </w:r>
    </w:p>
    <w:p w14:paraId="0209E40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mystery of the Seven Thunders inspire patience in your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divine revelations are kept hidden,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restraint shown in Revelation 10 when facing life's uncertainties? </w:t>
      </w:r>
    </w:p>
    <w:p w14:paraId="507DB8E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Oath of No More Delay</w:t>
      </w:r>
    </w:p>
    <w:p w14:paraId="022A95D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angel raises his hand to heaven and swears by Him who lives forever, declaring that there will be no more delay. This emphasizes the certainty and imminence of God's promises. As believers, we are reminded to live with urgency and purpose, knowing that God's plan is unfolding. "The night is nearly over; the day has drawn near. So let us lay aside the deeds of darkness and put on the armor of light" (Romans 13:12).</w:t>
      </w:r>
    </w:p>
    <w:p w14:paraId="36C40F0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concept of "no more delay" to your personal goals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idea of divine timing is important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timing when facing uncertainty or waiting for answers? </w:t>
      </w:r>
    </w:p>
    <w:p w14:paraId="05D4CC1F"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89FB9A"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60027D14" w14:textId="77777777" w:rsidR="00E77837" w:rsidRDefault="00E77837" w:rsidP="00E77837">
      <w:pPr>
        <w:spacing w:line="247" w:lineRule="auto"/>
        <w:rPr>
          <w:rFonts w:eastAsia="Times New Roman"/>
          <w:b/>
          <w:bCs/>
          <w:kern w:val="0"/>
          <w:sz w:val="21"/>
          <w:szCs w:val="21"/>
        </w:rPr>
      </w:pPr>
    </w:p>
    <w:p w14:paraId="1A80A3C3" w14:textId="1C861C9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Sweet and Bitter Scroll</w:t>
      </w:r>
    </w:p>
    <w:p w14:paraId="541726C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John is instructed to eat the scroll, which is sweet in his mouth but bitter in his stomach. This duality reflects the nature of God's Word—it brings joy and hope, but also challenges and conviction. As we internalize Scripture, we are transformed, sometimes in ways that are uncomfortable but ultimately for our good. "All Scripture is God-breathed and is useful for instruction, for conviction, for correction, and for training in righteousness" (2 Timothy 3:16).</w:t>
      </w:r>
    </w:p>
    <w:p w14:paraId="03136E5F" w14:textId="77777777" w:rsidR="00E77837" w:rsidRDefault="00E77837" w:rsidP="00E77837">
      <w:pPr>
        <w:spacing w:line="247" w:lineRule="auto"/>
      </w:pPr>
      <w:r w:rsidRPr="00F6333B">
        <w:rPr>
          <w:rFonts w:eastAsia="Times New Roman"/>
          <w:kern w:val="0"/>
          <w:sz w:val="21"/>
          <w:szCs w:val="21"/>
        </w:rPr>
        <w:t>1. How can you apply the lesson of the sweet and bitter scroll to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both sweetness and bitterness is essential in understanding God's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if a divine message brought both joy and challenges to your life?</w:t>
      </w:r>
    </w:p>
    <w:p w14:paraId="30281B71" w14:textId="212427B1"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Prophesy Again</w:t>
      </w:r>
    </w:p>
    <w:p w14:paraId="0DB19D8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After consuming the scroll, John is told to prophesy again about many peoples, nations, languages, and kings. This underscores the ongoing mission of sharing God's message with the world. We are called to be witnesses, spreading the good news of salvation through Christ. "Go into all the world and preach the gospel to every creature" (Mark 16:15). Let this inspire us to be bold in our testimony.</w:t>
      </w:r>
    </w:p>
    <w:p w14:paraId="71F46DC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call to prophesy again in your daily life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God's message even when it's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yourself for moments when you're called to speak God's truth? </w:t>
      </w:r>
    </w:p>
    <w:p w14:paraId="48238A21"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F3CDB0"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28E0D1B3" w14:textId="77777777" w:rsidR="00E77837" w:rsidRDefault="00E77837" w:rsidP="00E77837">
      <w:pPr>
        <w:spacing w:line="247" w:lineRule="auto"/>
        <w:rPr>
          <w:rFonts w:eastAsia="Times New Roman"/>
          <w:b/>
          <w:bCs/>
          <w:kern w:val="0"/>
          <w:sz w:val="21"/>
          <w:szCs w:val="21"/>
        </w:rPr>
      </w:pPr>
    </w:p>
    <w:p w14:paraId="492528B0" w14:textId="6C26D5B1"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Global Scope of God's Plan</w:t>
      </w:r>
    </w:p>
    <w:p w14:paraId="3196D24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events in Revelation 10 highlight the global scope of God's redemptive plan. The message is not limited to a single group but extends to all humanity. This reminds us of the inclusivity of the gospel and our role in reaching diverse communities. "For God so loved the world that He gave His one and only Son, that everyone who believes in Him shall not perish but have eternal life" (John 3:16).</w:t>
      </w:r>
    </w:p>
    <w:p w14:paraId="020D248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contribute to spreading God's global plan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involves all nations, and how does this affect your worldview?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daily actions with God's global purpose? </w:t>
      </w:r>
    </w:p>
    <w:p w14:paraId="4D3E9D1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761C691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Throughout Revelation 10, we see the assurance of God's faithfulness to His promises. Despite the chaos and uncertainty in the world, we can trust that God is in control and His purposes will prevail. "The Lord is faithful, and He will strengthen you and guard you from the evil one" (2 Thessalonians 3:3). Let this truth anchor us in times of trial.</w:t>
      </w:r>
    </w:p>
    <w:p w14:paraId="3AF8BF5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10 strengthen your trust in God's faithfulness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promises when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faithfulness in Revelation 10 encourage perseverance in your daily life? </w:t>
      </w:r>
    </w:p>
    <w:p w14:paraId="5D892FF9" w14:textId="77777777" w:rsidR="00E77837"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E165A3" w14:textId="77777777" w:rsidR="00E77837" w:rsidRDefault="00E77837">
      <w:pPr>
        <w:spacing w:after="0" w:line="240" w:lineRule="auto"/>
        <w:rPr>
          <w:rFonts w:eastAsia="Times New Roman"/>
          <w:b/>
          <w:bCs/>
          <w:kern w:val="0"/>
          <w:sz w:val="21"/>
          <w:szCs w:val="21"/>
        </w:rPr>
      </w:pPr>
      <w:r>
        <w:rPr>
          <w:rFonts w:eastAsia="Times New Roman"/>
          <w:b/>
          <w:bCs/>
          <w:kern w:val="0"/>
          <w:sz w:val="21"/>
          <w:szCs w:val="21"/>
        </w:rPr>
        <w:br w:type="page"/>
      </w:r>
    </w:p>
    <w:p w14:paraId="0F5106E6" w14:textId="77777777" w:rsidR="00E77837" w:rsidRDefault="00E77837" w:rsidP="00E77837">
      <w:pPr>
        <w:spacing w:line="247" w:lineRule="auto"/>
        <w:rPr>
          <w:rFonts w:eastAsia="Times New Roman"/>
          <w:b/>
          <w:bCs/>
          <w:kern w:val="0"/>
          <w:sz w:val="21"/>
          <w:szCs w:val="21"/>
        </w:rPr>
      </w:pPr>
    </w:p>
    <w:p w14:paraId="73D17619" w14:textId="2E04F5A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Urgency of Repentance</w:t>
      </w:r>
    </w:p>
    <w:p w14:paraId="45AC82D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unfolding events in Revelation serve as a wake-up call to repentance. God's patience is immense, but there is an urgency to turn to Him. "The Lord is not slow in keeping His promise, as some understand slowness. Instead, He is patient with you, not wanting anyone to perish, but everyone to come to repentance" (2 Peter 3:9). Let us seize the opportunity to align our lives with His will.</w:t>
      </w:r>
    </w:p>
    <w:p w14:paraId="062418F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urgency of repentance in Revelation 10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emphasized, and how can this shape your spiritual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today to align with the urgency of repentance highlighted in Revelation 10? </w:t>
      </w:r>
    </w:p>
    <w:p w14:paraId="31DFAC87"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Christ's Return</w:t>
      </w:r>
    </w:p>
    <w:p w14:paraId="6CEA923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10 points us to the hope of Christ's return. The angel's declaration of no more delay assures us that Jesus will come again to establish His kingdom. This hope fuels our perseverance and joy as we await the fulfillment of God's promises. "He who testifies to these things says, 'Yes, I am coming soon.' Amen. Come, Lord Jesus!" (Revelation 22:20). Let this hope be our anchor and motivation.</w:t>
      </w:r>
    </w:p>
    <w:p w14:paraId="7DF8BD71"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find hope in Christ's return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in anticipation of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Christ's return inspire you to live differently now?</w:t>
      </w:r>
      <w:r w:rsidRPr="001B37DC">
        <w:br w:type="page"/>
      </w:r>
    </w:p>
    <w:p w14:paraId="4A889A5A"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11 Teaching Points and Bible Study Questions</w:t>
      </w:r>
    </w:p>
    <w:p w14:paraId="759643BC" w14:textId="3282695E"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Witnessing</w:t>
      </w:r>
    </w:p>
    <w:p w14:paraId="20B189B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11 introduces us to the two witnesses who prophesy for 1,260 days. Their role underscores the importance of bearing witness to the truth, even in the face of adversity. As believers, we are called to be witnesses of Christ's love and truth in our daily lives. "And I will empower my two witnesses, and they will prophesy for 1,260 days, clothed in sackcloth" (Revelation 11:3). Let this be a reminder that our testimony can shine light in the darkest places.</w:t>
      </w:r>
    </w:p>
    <w:p w14:paraId="55FD2C9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perseverance of the two witnesses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is portrayed as powerful despite opposition in Revelation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witnesses' boldness to enhance your own faith-sharing efforts? </w:t>
      </w:r>
    </w:p>
    <w:p w14:paraId="6CA4610A"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Over His Servants</w:t>
      </w:r>
    </w:p>
    <w:p w14:paraId="792BA1B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two witnesses are given divine protection as they carry out their mission. This illustrates that when we are in God's will, He provides us with the strength and protection we need. "If anyone wants to harm them, fire proceeds from their mouths and devours their enemies" (Revelation 11:5). Trust in God's provision and protection as you walk in His purpose.</w:t>
      </w:r>
    </w:p>
    <w:p w14:paraId="19E79E4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trust in God's protection when facing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significant for His servants'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feel more secure in God's protection during uncertain times? </w:t>
      </w:r>
    </w:p>
    <w:p w14:paraId="21A5E61C"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0802E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7B5322AC" w14:textId="77777777" w:rsidR="00735806" w:rsidRDefault="00735806" w:rsidP="00E77837">
      <w:pPr>
        <w:spacing w:line="247" w:lineRule="auto"/>
        <w:rPr>
          <w:rFonts w:eastAsia="Times New Roman"/>
          <w:b/>
          <w:bCs/>
          <w:kern w:val="0"/>
          <w:sz w:val="21"/>
          <w:szCs w:val="21"/>
        </w:rPr>
      </w:pPr>
    </w:p>
    <w:p w14:paraId="65B0F26C" w14:textId="0964CE83"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5050FC2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11 highlights the spiritual battle between good and evil. The witnesses face opposition, reminding us that spiritual warfare is real. "When they have finished their testimony, the beast that comes up from the abyss will wage war with them" (Revelation 11:7). Equip yourself with the armor of God and stand firm in faith.</w:t>
      </w:r>
    </w:p>
    <w:p w14:paraId="4DE5C1E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for spiritual warfare in your daily life, inspired by Revelation 11's imagery?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warfare is depicted with such intensity in Revelation 11, and how does it affect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stand firm in faith during spiritual battles, as seen in Revelation 11? </w:t>
      </w:r>
    </w:p>
    <w:p w14:paraId="024D7A9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Temporary Nature of Evil's Triumph</w:t>
      </w:r>
    </w:p>
    <w:p w14:paraId="7163BB8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Though the beast overcomes the witnesses temporarily, their resurrection demonstrates that evil's victory is short-lived. "But after the three and a half days, the breath of life from God entered them, and they stood on their feet" (Revelation 11:11). Remember, God's ultimate victory is assured, and His plans will prevail.</w:t>
      </w:r>
    </w:p>
    <w:p w14:paraId="1A1D31D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evil's temporary triumph impact your response to injustice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ultimate victory over evil in your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temporary nature of evil encourage perseverance in challenging situations? </w:t>
      </w:r>
    </w:p>
    <w:p w14:paraId="48CD969E"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5CE908"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69F2AA58" w14:textId="77777777" w:rsidR="00735806" w:rsidRDefault="00735806" w:rsidP="00E77837">
      <w:pPr>
        <w:spacing w:line="247" w:lineRule="auto"/>
        <w:rPr>
          <w:rFonts w:eastAsia="Times New Roman"/>
          <w:b/>
          <w:bCs/>
          <w:kern w:val="0"/>
          <w:sz w:val="21"/>
          <w:szCs w:val="21"/>
        </w:rPr>
      </w:pPr>
    </w:p>
    <w:p w14:paraId="6D0EA859" w14:textId="0D64AAA1"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Resurrection</w:t>
      </w:r>
    </w:p>
    <w:p w14:paraId="665D5FF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resurrection of the witnesses is a powerful testament to God's life-giving power. It foreshadows the resurrection of Christ and the hope we have in Him. "And they heard a loud voice from heaven saying, 'Come up here.' And they went up to heaven in a cloud as their enemies watched them" (Revelation 11:12). Embrace the hope of resurrection and eternal life through Jesus.</w:t>
      </w:r>
    </w:p>
    <w:p w14:paraId="26FBF2B8" w14:textId="77777777" w:rsidR="00735806" w:rsidRDefault="00E77837" w:rsidP="00E77837">
      <w:pPr>
        <w:spacing w:line="247" w:lineRule="auto"/>
      </w:pPr>
      <w:r w:rsidRPr="00F6333B">
        <w:rPr>
          <w:rFonts w:eastAsia="Times New Roman"/>
          <w:kern w:val="0"/>
          <w:sz w:val="21"/>
          <w:szCs w:val="21"/>
        </w:rPr>
        <w:t>1. How can the power of resurrection in Revelation 11 inspire hope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resurrection of the witnesses is significant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witnesses' resurrection about overcoming personal struggles?</w:t>
      </w:r>
    </w:p>
    <w:p w14:paraId="0865871C" w14:textId="1CBD5894"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God's Miraculous Works</w:t>
      </w:r>
    </w:p>
    <w:p w14:paraId="39FCE3E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The witnesses' ascension and the subsequent earthquake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many to glorify God. This shows how God's miraculous works can turn hearts toward Him. "And in that </w:t>
      </w:r>
      <w:proofErr w:type="gramStart"/>
      <w:r w:rsidRPr="00F6333B">
        <w:rPr>
          <w:rFonts w:eastAsia="Times New Roman"/>
          <w:kern w:val="0"/>
          <w:sz w:val="21"/>
          <w:szCs w:val="21"/>
        </w:rPr>
        <w:t>hour</w:t>
      </w:r>
      <w:proofErr w:type="gramEnd"/>
      <w:r w:rsidRPr="00F6333B">
        <w:rPr>
          <w:rFonts w:eastAsia="Times New Roman"/>
          <w:kern w:val="0"/>
          <w:sz w:val="21"/>
          <w:szCs w:val="21"/>
        </w:rPr>
        <w:t xml:space="preserve"> there was a great earthquake, and a tenth of the city collapsed" (Revelation 11:13). Be open to how God might use extraordinary events to draw people to Himself.</w:t>
      </w:r>
    </w:p>
    <w:p w14:paraId="35C037F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witnessing God's miraculous works in Revelation 11 inspire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two witnesses' impact on their surroundings?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power in miracles encourage you to trust Him more in challenging situations? </w:t>
      </w:r>
    </w:p>
    <w:p w14:paraId="21BB8762"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B6A5C6"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57B2D3D1" w14:textId="77777777" w:rsidR="00735806" w:rsidRDefault="00735806" w:rsidP="00E77837">
      <w:pPr>
        <w:spacing w:line="247" w:lineRule="auto"/>
        <w:rPr>
          <w:rFonts w:eastAsia="Times New Roman"/>
          <w:b/>
          <w:bCs/>
          <w:kern w:val="0"/>
          <w:sz w:val="21"/>
          <w:szCs w:val="21"/>
        </w:rPr>
      </w:pPr>
    </w:p>
    <w:p w14:paraId="2A2FBBCC" w14:textId="7602779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Repentance</w:t>
      </w:r>
    </w:p>
    <w:p w14:paraId="04445C6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events in Revelation 11 serve as a call to repentance for those who witness them. "The rest were terrified and gave glory to the God of heaven" (Revelation 11:13). Let this be a reminder of the importance of turning to God and seeking His forgiveness.</w:t>
      </w:r>
    </w:p>
    <w:p w14:paraId="4D988B7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respond to God's call to repentance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in Revelation 11, and how does it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in your community? </w:t>
      </w:r>
    </w:p>
    <w:p w14:paraId="702C3896"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6B83CE3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concludes with the seventh trumpet, proclaiming God's eternal reign. "The kingdom of the world has become the kingdom of our Lord and of His Christ, and He will reign forever and ever" (Revelation 11:15). Rest in the assurance that God is sovereign and His kingdom is unshakeable.</w:t>
      </w:r>
    </w:p>
    <w:p w14:paraId="3A8A502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comfort in God's sovereignty when facing personal challenges or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crucial in understanding the events described in Revelation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 plan in your daily life? </w:t>
      </w:r>
    </w:p>
    <w:p w14:paraId="55ACC78C"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73DC8F"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7ACE640F" w14:textId="77777777" w:rsidR="00735806" w:rsidRDefault="00735806" w:rsidP="00E77837">
      <w:pPr>
        <w:spacing w:line="247" w:lineRule="auto"/>
        <w:rPr>
          <w:rFonts w:eastAsia="Times New Roman"/>
          <w:b/>
          <w:bCs/>
          <w:kern w:val="0"/>
          <w:sz w:val="21"/>
          <w:szCs w:val="21"/>
        </w:rPr>
      </w:pPr>
    </w:p>
    <w:p w14:paraId="67327323" w14:textId="36E142D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Role of Worship in Response to God's Majesty</w:t>
      </w:r>
    </w:p>
    <w:p w14:paraId="1577E6A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elders in heaven respond to God's reign with worship, setting an example for us. "And the twenty-four elders, who sit on their thrones before God, fell on their faces and worshiped God" (Revelation 11:16). Let worship be a natural response to God's greatness in your life.</w:t>
      </w:r>
    </w:p>
    <w:p w14:paraId="33D92FF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worship into daily life to honor God's majesty as seen in Revelation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a fitting response to God's power and authority in Revelation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worship in light of God's majesty in Revelation 11? </w:t>
      </w:r>
    </w:p>
    <w:p w14:paraId="2E1234F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Reward for the Faithful</w:t>
      </w:r>
    </w:p>
    <w:p w14:paraId="0B874CA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11 ends with a promise of reward for those who fear God's name. "The time has come to reward Your servants the prophets and saints and those who fear Your name, both small and great" (Revelation 11:18). Be encouraged that your faithfulness will be rewarded in God's perfect timing.</w:t>
      </w:r>
    </w:p>
    <w:p w14:paraId="6093DFAE"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live in hope of the promised reward for the faithful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reward motivates believers to remain steadfast in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remain faithful and receive the promised reward?</w:t>
      </w:r>
      <w:r w:rsidRPr="001B37DC">
        <w:br w:type="page"/>
      </w:r>
    </w:p>
    <w:p w14:paraId="23F90794"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12 Teaching Points and Bible Study Questions</w:t>
      </w:r>
    </w:p>
    <w:p w14:paraId="23A48BCA" w14:textId="5AE17C7F"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Cosmic Battle Unveiled</w:t>
      </w:r>
    </w:p>
    <w:p w14:paraId="7A9381B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12 opens with a dramatic scene of a woman clothed with the sun, a great red dragon, and a male child. This imagery reveals the cosmic battle between good and evil. The dragon, representing Satan, seeks to devour the child, symbolizing Christ. This reminds us that spiritual warfare is real and ongoing. As Ephesians 6:12 states, "For our struggle is not against flesh and blood, but against the rulers, against the authorities, against the powers of this world's darkness, and against the spiritual forces of evil in the heavenly realms."</w:t>
      </w:r>
    </w:p>
    <w:p w14:paraId="07E5738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cosmic battle in Revelation 12 impact your daily spiritual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cosmic battle is relevant to your personal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Revelation 12 to strengthen your resilience against spiritual challenges? </w:t>
      </w:r>
    </w:p>
    <w:p w14:paraId="088DAE54"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Victory of Christ</w:t>
      </w:r>
    </w:p>
    <w:p w14:paraId="3E658D6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male child is caught up to God and His throne, signifying Christ's victory over death and His ascension. This victory assures us that Jesus has overcome the world. As John 16:33 encourages, "In the world you will have tribulation. But take courage; I have overcome the world!" This victory is our hope and assurance in the face of trials.</w:t>
      </w:r>
    </w:p>
    <w:p w14:paraId="58EE8DC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victory of Christ in overcoming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victory is essential for your daily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more confidently in the victory Christ has already achieved? </w:t>
      </w:r>
    </w:p>
    <w:p w14:paraId="0C94B586"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BAB66D"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1E55B9A4" w14:textId="77777777" w:rsidR="00735806" w:rsidRDefault="00735806" w:rsidP="00E77837">
      <w:pPr>
        <w:spacing w:line="247" w:lineRule="auto"/>
        <w:rPr>
          <w:rFonts w:eastAsia="Times New Roman"/>
          <w:b/>
          <w:bCs/>
          <w:kern w:val="0"/>
          <w:sz w:val="21"/>
          <w:szCs w:val="21"/>
        </w:rPr>
      </w:pPr>
    </w:p>
    <w:p w14:paraId="52C29BBB" w14:textId="14F53743"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Protection of God's People</w:t>
      </w:r>
    </w:p>
    <w:p w14:paraId="0EDD3FD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woman flees into the wilderness, where she is protected by God for 1,260 days. This symbolizes God's provision and protection for His people during times of persecution. Psalm 91:4 reminds us, "He will cover you with His feathers; under His wings you will find refuge; His faithfulness is a shield and rampart."</w:t>
      </w:r>
    </w:p>
    <w:p w14:paraId="58E7961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comfort in God's protection during personal trials, as seen in Revelation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portrayed as both spiritual and physical in Revelation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protection in your daily life? </w:t>
      </w:r>
    </w:p>
    <w:p w14:paraId="4776C368"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Defeat of Satan</w:t>
      </w:r>
    </w:p>
    <w:p w14:paraId="323343B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 war breaks out in heaven, and Michael and his angels fight against the dragon. The dragon is defeated and cast down to earth. This defeat is a powerful reminder that Satan's power is limited and temporary. Revelation 12:11 declares, "They have conquered him by the blood of the Lamb and by the word of their testimony."</w:t>
      </w:r>
    </w:p>
    <w:p w14:paraId="73B8F87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Satan's defeat in Revelation 12 strengthen your daily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resist Satan's influence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Satan's defeat is crucial for maintaining hope and perseverance? </w:t>
      </w:r>
    </w:p>
    <w:p w14:paraId="268A82C5"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358963"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22D5265B" w14:textId="77777777" w:rsidR="00735806" w:rsidRDefault="00735806" w:rsidP="00E77837">
      <w:pPr>
        <w:spacing w:line="247" w:lineRule="auto"/>
        <w:rPr>
          <w:rFonts w:eastAsia="Times New Roman"/>
          <w:b/>
          <w:bCs/>
          <w:kern w:val="0"/>
          <w:sz w:val="21"/>
          <w:szCs w:val="21"/>
        </w:rPr>
      </w:pPr>
    </w:p>
    <w:p w14:paraId="1A2140FB" w14:textId="31E46A7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Testimony</w:t>
      </w:r>
    </w:p>
    <w:p w14:paraId="08C69CF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believers overcome the dragon by the blood of the Lamb and the word of their testimony. This highlights the power of sharing our faith and the transformative work of Christ in our lives. As Romans 10:17 states, "So then faith comes by hearing, and hearing by the word of Christ."</w:t>
      </w:r>
    </w:p>
    <w:p w14:paraId="7E874EB3" w14:textId="77777777" w:rsidR="00735806" w:rsidRDefault="00E77837" w:rsidP="00E77837">
      <w:pPr>
        <w:spacing w:line="247" w:lineRule="auto"/>
      </w:pPr>
      <w:r w:rsidRPr="00F6333B">
        <w:rPr>
          <w:rFonts w:eastAsia="Times New Roman"/>
          <w:kern w:val="0"/>
          <w:sz w:val="21"/>
          <w:szCs w:val="21"/>
        </w:rPr>
        <w:t>1. How can sharing your testimony empower others in their spiritual battles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testimonies are crucial in overcoming challenges and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make your testimony more impactful in your community?</w:t>
      </w:r>
    </w:p>
    <w:p w14:paraId="32BBBCA3" w14:textId="04E273F6"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Wrath of the Dragon</w:t>
      </w:r>
    </w:p>
    <w:p w14:paraId="6740782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Knowing his time is short, the dragon is filled with fury and wages war against the rest of the woman's offspring. This serves as a warning that the enemy is relentless, but also as a reminder that his time is limited. James 4:7 advises, "Submit yourselves, then, to God. Resist the devil, and he will flee from you."</w:t>
      </w:r>
    </w:p>
    <w:p w14:paraId="2F4E603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strength to resist the dragon's wrath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dragon's wrath is directed towards believers, and how should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amidst the dragon's persistent attacks? </w:t>
      </w:r>
    </w:p>
    <w:p w14:paraId="4E8C86CE"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844B06"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19BE97E2" w14:textId="77777777" w:rsidR="00735806" w:rsidRDefault="00735806" w:rsidP="00E77837">
      <w:pPr>
        <w:spacing w:line="247" w:lineRule="auto"/>
        <w:rPr>
          <w:rFonts w:eastAsia="Times New Roman"/>
          <w:b/>
          <w:bCs/>
          <w:kern w:val="0"/>
          <w:sz w:val="21"/>
          <w:szCs w:val="21"/>
        </w:rPr>
      </w:pPr>
    </w:p>
    <w:p w14:paraId="6CCCDA1E" w14:textId="713F0563"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Role of Angels</w:t>
      </w:r>
    </w:p>
    <w:p w14:paraId="09D8921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Michael and his angels play a crucial role in the heavenly battle, reminding us of the unseen spiritual forces that work on behalf of God's people. Hebrews 1:14 tells us, "Are not the angels ministering spirits sent to serve those who will inherit salvation?"</w:t>
      </w:r>
    </w:p>
    <w:p w14:paraId="5468F9B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role of angels in Revelation 12 influence your daily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angels are depicted as warriors,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angels' actions in Revelation 12 to apply in your life challenges? </w:t>
      </w:r>
    </w:p>
    <w:p w14:paraId="5A416D6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Perseverance</w:t>
      </w:r>
    </w:p>
    <w:p w14:paraId="1B0FB70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emphasizes the need for perseverance in the face of trials. The woman's endurance in the wilderness is a testament to the strength found in faith. Galatians 6:9 encourages us, "Let us not grow weary in well-doing, for in due time we will reap a harvest if we do not give up."</w:t>
      </w:r>
    </w:p>
    <w:p w14:paraId="44EE605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12 inspire you to persevere through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overcoming spiritual battles depicted in Revelation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perseverance in faith, as shown in Revelation 12? </w:t>
      </w:r>
    </w:p>
    <w:p w14:paraId="7DEC0ACF"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3DC6CF"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56BED8BB" w14:textId="77777777" w:rsidR="00735806" w:rsidRDefault="00735806" w:rsidP="00E77837">
      <w:pPr>
        <w:spacing w:line="247" w:lineRule="auto"/>
        <w:rPr>
          <w:rFonts w:eastAsia="Times New Roman"/>
          <w:b/>
          <w:bCs/>
          <w:kern w:val="0"/>
          <w:sz w:val="21"/>
          <w:szCs w:val="21"/>
        </w:rPr>
      </w:pPr>
    </w:p>
    <w:p w14:paraId="07F3A62E" w14:textId="1500B22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293AF6B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Despite the chaos and conflict, Revelation 12 assures us of God's ultimate control over history. The events unfold according to His divine plan. Proverbs 19:21 reminds us, "Many plans are in a man’s heart, but the purpose of the LORD will prevail."</w:t>
      </w:r>
    </w:p>
    <w:p w14:paraId="5618D48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12 strengthen your faith during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control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ultimate victory in Revelation 12 provide comfort in daily life? </w:t>
      </w:r>
    </w:p>
    <w:p w14:paraId="119E2267"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7A9A775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12 calls believers to remain faithful amidst adversity. The chapter ends with the dragon's continued pursuit, but also with the assurance of God's ultimate victory. 1 Corinthians 15:58 exhorts us, "Therefore, my beloved brothers, be steadfast, immovable, always abounding in the work of the Lord, knowing that your labor in the Lord is not in vain."</w:t>
      </w:r>
    </w:p>
    <w:p w14:paraId="12E17870"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remain faithful amidst challenges symbolized by the dragon in Revelation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overcome fear and maintain faithfulness in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faithfulness is crucial when facing trials similar to those in Revelation 12?</w:t>
      </w:r>
      <w:r w:rsidRPr="001B37DC">
        <w:br w:type="page"/>
      </w:r>
    </w:p>
    <w:p w14:paraId="6ED611C3"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13 Teaching Points and Bible Study Questions</w:t>
      </w:r>
    </w:p>
    <w:p w14:paraId="25746512" w14:textId="728D6CF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Discernment in the Face of Deception</w:t>
      </w:r>
    </w:p>
    <w:p w14:paraId="7D56277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13 introduces us to the beast, a symbol of deception and false authority. As believers, we are called to exercise discernment. "This calls for wisdom: Let the one who has insight calculate the number of the beast, for it is the number of a man, and that number is 666" (Revelation 13:18). In a world filled with misleading voices, we must rely on the wisdom granted by the Holy Spirit to distinguish truth from falsehood.</w:t>
      </w:r>
    </w:p>
    <w:p w14:paraId="6D3629A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develop discernment to recognize deception in today's world, as warned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faced with deceptive influences described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against deception, as illustrated in Revelation 13? </w:t>
      </w:r>
    </w:p>
    <w:p w14:paraId="51E9931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Perseverance</w:t>
      </w:r>
    </w:p>
    <w:p w14:paraId="08BD7B1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emphasizes the endurance of the saints. "If anyone is destined for captivity, into captivity he will go; if anyone is to die by the sword, by the sword he must be killed. Here is a call for the perseverance and faith of the saints" (Revelation 13:10). This reminds us that our faith is not just a momentary decision but a lifelong journey of steadfastness, even in the face of trials.</w:t>
      </w:r>
    </w:p>
    <w:p w14:paraId="68287DC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maintain faith when facing challenges similar to those described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persevere against modern-day "beasts"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emphasized in overcoming trials depicted in Revelation 13? </w:t>
      </w:r>
    </w:p>
    <w:p w14:paraId="632CB477"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DE20A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2B60BDAA" w14:textId="77777777" w:rsidR="00735806" w:rsidRDefault="00735806" w:rsidP="00E77837">
      <w:pPr>
        <w:spacing w:line="247" w:lineRule="auto"/>
        <w:rPr>
          <w:rFonts w:eastAsia="Times New Roman"/>
          <w:b/>
          <w:bCs/>
          <w:kern w:val="0"/>
          <w:sz w:val="21"/>
          <w:szCs w:val="21"/>
        </w:rPr>
      </w:pPr>
    </w:p>
    <w:p w14:paraId="746EBD6B" w14:textId="3197E60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5765A88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13 paints a vivid picture of the spiritual battle between good and evil. The beast waging war against the saints is a reminder that our struggle is not against flesh and blood but against spiritual forces. We are called to put on the full armor of God and stand firm in our faith.</w:t>
      </w:r>
    </w:p>
    <w:p w14:paraId="720044F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remain spiritually vigilant against deception in your daily life as described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resist the influence of the "beast"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spiritual warfare is crucial for your faith journey according to Revelation 13? </w:t>
      </w:r>
    </w:p>
    <w:p w14:paraId="0F63DCA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Earthly Power</w:t>
      </w:r>
    </w:p>
    <w:p w14:paraId="0515C46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beast is given authority over every tribe, people, language, and nation, yet this power is temporary and ultimately futile. "And all who dwell on the earth will worship the beast—all whose names have not been written from the foundation of the world in the book of life belonging to the Lamb who was slain" (Revelation 13:8). True power belongs to God alone, and our allegiance should be to Him above all earthly authorities.</w:t>
      </w:r>
    </w:p>
    <w:p w14:paraId="2F1B3D1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discern true power from the illusion of earthly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often drawn to the illusion of earthly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spiritual strength over earthly power in your decisions? </w:t>
      </w:r>
    </w:p>
    <w:p w14:paraId="229AD0E4"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9D8796"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AFE1CE1" w14:textId="77777777" w:rsidR="00735806" w:rsidRDefault="00735806" w:rsidP="00E77837">
      <w:pPr>
        <w:spacing w:line="247" w:lineRule="auto"/>
        <w:rPr>
          <w:rFonts w:eastAsia="Times New Roman"/>
          <w:b/>
          <w:bCs/>
          <w:kern w:val="0"/>
          <w:sz w:val="21"/>
          <w:szCs w:val="21"/>
        </w:rPr>
      </w:pPr>
    </w:p>
    <w:p w14:paraId="43036742" w14:textId="6E67463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Importance of Worship</w:t>
      </w:r>
    </w:p>
    <w:p w14:paraId="749D28E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Worship is a central theme in Revelation 13. The beast demands worship, but only God is worthy of our adoration. This chapter challenges us to examine whom or what we are worshiping in our lives. Are we giving our devotion to temporary things, or are we worshiping the eternal Creator?</w:t>
      </w:r>
    </w:p>
    <w:p w14:paraId="23526551" w14:textId="77777777" w:rsidR="00735806" w:rsidRDefault="00E77837" w:rsidP="00E77837">
      <w:pPr>
        <w:spacing w:line="247" w:lineRule="auto"/>
      </w:pPr>
      <w:r w:rsidRPr="00F6333B">
        <w:rPr>
          <w:rFonts w:eastAsia="Times New Roman"/>
          <w:kern w:val="0"/>
          <w:sz w:val="21"/>
          <w:szCs w:val="21"/>
        </w:rPr>
        <w:t>1. How can you ensure your worship remains genuine amidst societal pressures to conform to worldly standards?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as a critical choice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worship in your daily life despite distractions?</w:t>
      </w:r>
    </w:p>
    <w:p w14:paraId="63914FEF" w14:textId="2900EB5F"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Mark of Allegiance</w:t>
      </w:r>
    </w:p>
    <w:p w14:paraId="58B47FC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mark of the beast is a symbol of allegiance. "And the second beast required all people small and great, rich and poor, free and slave, to receive a mark on their right hand or on their forehead" (Revelation 13:16). This serves as a reminder that our actions and choices reflect our allegiance. Let us choose to bear the mark of Christ in our lives through our words and deeds.</w:t>
      </w:r>
    </w:p>
    <w:p w14:paraId="1F95F99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discern and resist modern-day pressures to conform to societal norms that conflict with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maintaining your allegiance to your beliefs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concept of allegiance in Revelation 13 matter in your daily decision-making? </w:t>
      </w:r>
    </w:p>
    <w:p w14:paraId="137F9DF0"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A94A35"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6AA2FCFB" w14:textId="77777777" w:rsidR="00735806" w:rsidRDefault="00735806" w:rsidP="00E77837">
      <w:pPr>
        <w:spacing w:line="247" w:lineRule="auto"/>
        <w:rPr>
          <w:rFonts w:eastAsia="Times New Roman"/>
          <w:b/>
          <w:bCs/>
          <w:kern w:val="0"/>
          <w:sz w:val="21"/>
          <w:szCs w:val="21"/>
        </w:rPr>
      </w:pPr>
    </w:p>
    <w:p w14:paraId="5794CD9A" w14:textId="3690C35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Wisdom</w:t>
      </w:r>
    </w:p>
    <w:p w14:paraId="02A06C2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13 calls for wisdom and understanding. In a world filled with confusion and chaos, we are encouraged to seek divine wisdom. "This calls for wisdom" (Revelation 13:18) is a reminder that God grants wisdom to those who ask, enabling us to navigate the complexities of life with clarity and purpose.</w:t>
      </w:r>
    </w:p>
    <w:p w14:paraId="5F62F56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wisdom in discerning truth from deception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in understanding the symbolism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wisdom in your daily spiritual journey? </w:t>
      </w:r>
    </w:p>
    <w:p w14:paraId="726C6DD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44BDEB2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Despite the chaos depicted in Revelation 13, God's sovereignty remains unchallenged. The events unfold according to His divine plan, and nothing happens outside His control. This assurance gives us peace and confidence, knowing that God is ultimately in charge and His purposes will prevail.</w:t>
      </w:r>
    </w:p>
    <w:p w14:paraId="44F222B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13 impact your response to current global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sovereignty when facing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control in Revelation 13 can strengthen your faith today? </w:t>
      </w:r>
    </w:p>
    <w:p w14:paraId="0C8C694B"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5D736F"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72687D89" w14:textId="77777777" w:rsidR="00735806" w:rsidRDefault="00735806" w:rsidP="00E77837">
      <w:pPr>
        <w:spacing w:line="247" w:lineRule="auto"/>
        <w:rPr>
          <w:rFonts w:eastAsia="Times New Roman"/>
          <w:b/>
          <w:bCs/>
          <w:kern w:val="0"/>
          <w:sz w:val="21"/>
          <w:szCs w:val="21"/>
        </w:rPr>
      </w:pPr>
    </w:p>
    <w:p w14:paraId="182B66A8" w14:textId="65225D7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Role of Faithful Witness</w:t>
      </w:r>
    </w:p>
    <w:p w14:paraId="540E052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saints in Revelation 13 are called to be faithful witnesses, even unto death. This challenges us to live boldly for Christ, sharing the gospel and standing firm in our faith, regardless of the cost. Our lives should be a testament to the hope and salvation found in Jesus.</w:t>
      </w:r>
    </w:p>
    <w:p w14:paraId="38E7DBD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remain a faithful witness when faced with societal pressures to conform?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a faithful witness is crucial in today's world? </w:t>
      </w:r>
    </w:p>
    <w:p w14:paraId="31E9B5ED"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Ultimate Victory</w:t>
      </w:r>
    </w:p>
    <w:p w14:paraId="6DF5115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While Revelation 13 presents a grim picture, it is part of a larger narrative that culminates in the ultimate victory of Christ. The chapter reminds us that evil may have its moment, but it is Christ who triumphs in the end. This hope fuels our perseverance and strengthens our resolve to live for Him.</w:t>
      </w:r>
    </w:p>
    <w:p w14:paraId="6DA8664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May these lessons inspire and encourage you as you navigate your journey of faith, holding fast to the truth and hope found in Scripture.</w:t>
      </w:r>
    </w:p>
    <w:p w14:paraId="7068292C"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find hope in ultimate victory despite the challenges described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faithful amidst trials like those in Revelation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understanding ultimate victory is crucial for enduring present difficulties?</w:t>
      </w:r>
      <w:r w:rsidRPr="001B37DC">
        <w:br w:type="page"/>
      </w:r>
    </w:p>
    <w:p w14:paraId="67008188"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14 Teaching Points and Bible Study Questions</w:t>
      </w:r>
    </w:p>
    <w:p w14:paraId="197624B0" w14:textId="642E0F5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Lamb and the 144,000: A Picture of Redemption</w:t>
      </w:r>
    </w:p>
    <w:p w14:paraId="646A251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14 opens with a powerful image of the Lamb standing on Mount Zion, accompanied by 144,000 who have His name and His Father’s name written on their foreheads. This symbolizes the ultimate redemption and protection for those who follow Christ. As it is written, "These are the ones who follow the Lamb wherever He goes" (Revelation 14:4). This reminds us of the importance of steadfast faith and the promise of eternal security in Christ.</w:t>
      </w:r>
    </w:p>
    <w:p w14:paraId="571DC33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image of the Lamb inspire your daily walk in faith and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144,000's example of devotion and purity?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redemption through the Lamb impact your relationships with others? </w:t>
      </w:r>
    </w:p>
    <w:p w14:paraId="2BD5EE7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New Song: A Melody of Victory</w:t>
      </w:r>
    </w:p>
    <w:p w14:paraId="492B1A6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144,000 sing a new song before the throne, a song that only they can learn. This signifies the unique relationship and victory that believers have in Christ. "No one could learn the song except the 144,000 who had been redeemed from the earth" (Revelation 14:3). It’s a call to live a life that reflects the joy and triumph found in Jesus.</w:t>
      </w:r>
    </w:p>
    <w:p w14:paraId="15A00DC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the concept of a "new song" into your daily expressions of faith and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"new song" is only understood by the redeemed,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 reflects the victory and purity symbolized by the "new song"? </w:t>
      </w:r>
    </w:p>
    <w:p w14:paraId="6FA1629F"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F1BA1E"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2B49112" w14:textId="77777777" w:rsidR="00735806" w:rsidRDefault="00735806" w:rsidP="00E77837">
      <w:pPr>
        <w:spacing w:line="247" w:lineRule="auto"/>
        <w:rPr>
          <w:rFonts w:eastAsia="Times New Roman"/>
          <w:b/>
          <w:bCs/>
          <w:kern w:val="0"/>
          <w:sz w:val="21"/>
          <w:szCs w:val="21"/>
        </w:rPr>
      </w:pPr>
    </w:p>
    <w:p w14:paraId="383E300A" w14:textId="127DE486"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Purity: Living Set Apart</w:t>
      </w:r>
    </w:p>
    <w:p w14:paraId="44C5BCC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These followers are described as those who have not defiled themselves, emphasizing the call to purity and holiness. "They are blameless" (Revelation 14:5). This serves as a reminder to live a life that honors God, setting ourselves apart from worldly influences.</w:t>
      </w:r>
    </w:p>
    <w:p w14:paraId="70E92E7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purity in your daily decisions to live set apart like the 144,000?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a pure life is emphasized in Revelation 14, and how can it impact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resist worldly temptations and maintain spiritual purity? </w:t>
      </w:r>
    </w:p>
    <w:p w14:paraId="3CA92A5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Gospel: A Message for All Nations</w:t>
      </w:r>
    </w:p>
    <w:p w14:paraId="40CAC0B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An angel proclaims the eternal gospel to every nation, tribe, language, and people. "Fear God and give Him glory, because the hour of His judgment has come" (Revelation 14:7). This underscores the universal nature of the gospel and the urgency of sharing it with others.</w:t>
      </w:r>
    </w:p>
    <w:p w14:paraId="3D4F4C2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share the eternal gospel with diverse communities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eternal gospel is relevant to all nations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message of the eternal gospel? </w:t>
      </w:r>
    </w:p>
    <w:p w14:paraId="2A8D4160"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C03451"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58C3A259" w14:textId="77777777" w:rsidR="00735806" w:rsidRDefault="00735806" w:rsidP="00E77837">
      <w:pPr>
        <w:spacing w:line="247" w:lineRule="auto"/>
        <w:rPr>
          <w:rFonts w:eastAsia="Times New Roman"/>
          <w:b/>
          <w:bCs/>
          <w:kern w:val="0"/>
          <w:sz w:val="21"/>
          <w:szCs w:val="21"/>
        </w:rPr>
      </w:pPr>
    </w:p>
    <w:p w14:paraId="26282AD6" w14:textId="7BA3DF8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Fall of Babylon: The End of Worldly Systems</w:t>
      </w:r>
    </w:p>
    <w:p w14:paraId="6E002AF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second angel announces the fall of Babylon, representing the collapse of corrupt worldly systems. "Fallen, fallen is Babylon the great" (Revelation 14:8). This is a reminder that earthly powers are temporary, and our hope should be anchored in God’s eternal kingdom.</w:t>
      </w:r>
    </w:p>
    <w:p w14:paraId="0FD5BE51" w14:textId="77777777" w:rsidR="00735806" w:rsidRDefault="00E77837" w:rsidP="00E77837">
      <w:pPr>
        <w:spacing w:line="247" w:lineRule="auto"/>
      </w:pPr>
      <w:r w:rsidRPr="00F6333B">
        <w:rPr>
          <w:rFonts w:eastAsia="Times New Roman"/>
          <w:kern w:val="0"/>
          <w:sz w:val="21"/>
          <w:szCs w:val="21"/>
        </w:rPr>
        <w:t>1. How can you identify and resist modern "Babylon"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worldly systems often fail to provide lasting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spiritual values over materialistic pursuits?</w:t>
      </w:r>
    </w:p>
    <w:p w14:paraId="2D29DDC4" w14:textId="0114A39F"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Warning Against Idolatry: Choosing Allegiance Wisely</w:t>
      </w:r>
    </w:p>
    <w:p w14:paraId="3A2D704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 third angel warns against worshiping the beast and its image, highlighting the consequences of idolatry. "If anyone worships the beast and its image...he will also drink the wine of God’s wrath" (Revelation 14:9-10). This calls us to examine our hearts and ensure our allegiance is to God alone.</w:t>
      </w:r>
    </w:p>
    <w:p w14:paraId="7C39705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resist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choosing allegiance wisely is crucial for spiritual growth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allegiance aligns with your faith values? </w:t>
      </w:r>
    </w:p>
    <w:p w14:paraId="20E3692A"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587F15"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8799F90" w14:textId="77777777" w:rsidR="00735806" w:rsidRDefault="00735806" w:rsidP="00E77837">
      <w:pPr>
        <w:spacing w:line="247" w:lineRule="auto"/>
        <w:rPr>
          <w:rFonts w:eastAsia="Times New Roman"/>
          <w:b/>
          <w:bCs/>
          <w:kern w:val="0"/>
          <w:sz w:val="21"/>
          <w:szCs w:val="21"/>
        </w:rPr>
      </w:pPr>
    </w:p>
    <w:p w14:paraId="4296BE6C" w14:textId="4B10397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Patience of the Saints: Endurance in Faith</w:t>
      </w:r>
    </w:p>
    <w:p w14:paraId="2C141DC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14:12 speaks of the perseverance required of the saints. "Here is a call for the endurance of the saints who keep the commandments of God and the faith of Jesus" (Revelation 14:12). It’s a powerful encouragement to remain faithful, even in the face of trials.</w:t>
      </w:r>
    </w:p>
    <w:p w14:paraId="1AC6843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cultivate patience and endurance in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endurance is emphasized as a key trait for the saints?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daily life? </w:t>
      </w:r>
    </w:p>
    <w:p w14:paraId="4CCB7C5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Blessed Rest: A Promise for the Faithful</w:t>
      </w:r>
    </w:p>
    <w:p w14:paraId="356EC6B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 voice from heaven declares a blessing on those who die in the Lord. "Blessed are the dead who die in the Lord from now on" (Revelation 14:13). This assures us of the peace and rest awaiting those who remain faithful to the end.</w:t>
      </w:r>
    </w:p>
    <w:p w14:paraId="75CA268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rest in your daily life by trusting in God's promises for the faithful?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living a life of faithfulness as described in Revelation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blessed rest motivate you to persevere through life's challenges? </w:t>
      </w:r>
    </w:p>
    <w:p w14:paraId="1924131E" w14:textId="250A18C0"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6D19F2" w14:textId="77777777" w:rsidR="00735806" w:rsidRDefault="00735806" w:rsidP="00E77837">
      <w:pPr>
        <w:spacing w:line="247" w:lineRule="auto"/>
        <w:rPr>
          <w:rFonts w:eastAsia="Times New Roman"/>
          <w:b/>
          <w:bCs/>
          <w:kern w:val="0"/>
          <w:sz w:val="21"/>
          <w:szCs w:val="21"/>
        </w:rPr>
      </w:pPr>
    </w:p>
    <w:p w14:paraId="506800C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D969620" w14:textId="77777777" w:rsidR="00735806" w:rsidRDefault="00735806" w:rsidP="00E77837">
      <w:pPr>
        <w:spacing w:line="247" w:lineRule="auto"/>
        <w:rPr>
          <w:rFonts w:eastAsia="Times New Roman"/>
          <w:b/>
          <w:bCs/>
          <w:kern w:val="0"/>
          <w:sz w:val="21"/>
          <w:szCs w:val="21"/>
        </w:rPr>
      </w:pPr>
    </w:p>
    <w:p w14:paraId="67351741" w14:textId="40F3372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Harvest of the Earth: A Time of Reaping</w:t>
      </w:r>
    </w:p>
    <w:p w14:paraId="7ACA0F8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imagery of the harvest in Revelation 14:14-16 symbolizes the gathering of believers. "The time to reap has come, for the harvest of the earth is ripe" (Revelation 14:15). It’s a vivid reminder of the coming judgment and the importance of being ready.</w:t>
      </w:r>
    </w:p>
    <w:p w14:paraId="34C26BA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your life for the spiritual harvest described in Revelation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reap from your actions and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reaping motivate you to live with greater purpose and intention? </w:t>
      </w:r>
    </w:p>
    <w:p w14:paraId="21A80BA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Winepress of God’s Wrath: Justice Fulfilled</w:t>
      </w:r>
    </w:p>
    <w:p w14:paraId="46D4E64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concludes with the sobering image of the winepress of God’s wrath. "The great winepress of God’s wrath" (Revelation 14:19) signifies the ultimate justice that will be executed. It’s a call to live righteously and to share the gospel, knowing that God’s justice will prevail.</w:t>
      </w:r>
    </w:p>
    <w:p w14:paraId="70932A5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These lessons from Revelation 14 encourage us to live with purpose, purity, and perseverance, always looking to Jesus, the author and finisher of our faith.</w:t>
      </w:r>
    </w:p>
    <w:p w14:paraId="58CCA280"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God's justice in Revelation 14 influence your approach to fairness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imagery of the winepress?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concept of divine justice matter in your personal relationships and community interactions?</w:t>
      </w:r>
      <w:r w:rsidRPr="001B37DC">
        <w:br w:type="page"/>
      </w:r>
    </w:p>
    <w:p w14:paraId="3D82E03E"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15 Teaching Points and Bible Study Questions</w:t>
      </w:r>
    </w:p>
    <w:p w14:paraId="60E178E6" w14:textId="17FE1E2C"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Majesty of God's Righteousness</w:t>
      </w:r>
    </w:p>
    <w:p w14:paraId="44E7E93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15 opens with a powerful vision of seven angels with the seven last plagues, which are the final expression of God's wrath. This scene reminds us of the majesty and righteousness of God. As it is written, "Great and marvelous are Your deeds, Lord God Almighty. Just and true are Your ways, O King of the nations" (Revelation 15:3). This verse encourages us to trust in God's perfect justice and righteousness, knowing that His ways are always just and true.</w:t>
      </w:r>
    </w:p>
    <w:p w14:paraId="0FEBD9A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reflect God's righteousness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majesty impacts your perspective on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appreciation for God's righteous acts in your life? </w:t>
      </w:r>
    </w:p>
    <w:p w14:paraId="66088A64"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Victory of the Faithful</w:t>
      </w:r>
    </w:p>
    <w:p w14:paraId="70B2122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highlights the victory of those who have triumphed over the beast and its image. These faithful ones stand by the sea of glass, holding harps given by God. Their victory is a testament to the power of faith and perseverance. "They held harps from God and sang the song of God’s servant Moses and of the Lamb" (Revelation 15:2-3). This serves as a reminder that faith in Christ leads to ultimate victory, no matter the trials we face.</w:t>
      </w:r>
    </w:p>
    <w:p w14:paraId="7A6FCE6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perseverance of the victorious faithful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faithful's victory to strengthen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celebrating victories of faith matter in your personal and community life? </w:t>
      </w:r>
    </w:p>
    <w:p w14:paraId="1067D616"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DCD8C8"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68D7DCEA" w14:textId="77777777" w:rsidR="00735806" w:rsidRDefault="00735806" w:rsidP="00E77837">
      <w:pPr>
        <w:spacing w:line="247" w:lineRule="auto"/>
        <w:rPr>
          <w:rFonts w:eastAsia="Times New Roman"/>
          <w:b/>
          <w:bCs/>
          <w:kern w:val="0"/>
          <w:sz w:val="21"/>
          <w:szCs w:val="21"/>
        </w:rPr>
      </w:pPr>
    </w:p>
    <w:p w14:paraId="2E4EADC6" w14:textId="6175375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Song of Moses and the Lamb</w:t>
      </w:r>
    </w:p>
    <w:p w14:paraId="1B6D42C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song sung by the victorious is a beautiful blend of the Old and New Testaments, symbolizing the unity of God's plan throughout history. It is a song of praise and worship, acknowledging God's mighty works and eternal reign. "Great and marvelous are Your deeds, Lord God Almighty" (Revelation 15:3). This teaches us the importance of worship and the power of song in expressing our faith and gratitude.</w:t>
      </w:r>
    </w:p>
    <w:p w14:paraId="49A66D9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singing the Song of Moses and the Lamb inspire your daily worship and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victorious perspective in the Song of Moses and the Lamb?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themes of justice and victory are important in your personal faith journey? </w:t>
      </w:r>
    </w:p>
    <w:p w14:paraId="10C7B37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Holiness of God</w:t>
      </w:r>
    </w:p>
    <w:p w14:paraId="583BD19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15 emphasizes the holiness of God, as the temple in heaven is filled with smoke from the glory of God and from His power. "And the temple was filled with smoke from the glory of God and from His power" (Revelation 15:8). This imagery reminds us of the awe-inspiring holiness of God, calling us to live lives that reflect His holiness and purity.</w:t>
      </w:r>
    </w:p>
    <w:p w14:paraId="09E54C8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holiness in Revelation 15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holiness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interactions with others? </w:t>
      </w:r>
    </w:p>
    <w:p w14:paraId="6E07B42B"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B6489B"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7FA5F865" w14:textId="77777777" w:rsidR="00735806" w:rsidRDefault="00735806" w:rsidP="00E77837">
      <w:pPr>
        <w:spacing w:line="247" w:lineRule="auto"/>
        <w:rPr>
          <w:rFonts w:eastAsia="Times New Roman"/>
          <w:b/>
          <w:bCs/>
          <w:kern w:val="0"/>
          <w:sz w:val="21"/>
          <w:szCs w:val="21"/>
        </w:rPr>
      </w:pPr>
    </w:p>
    <w:p w14:paraId="3CB59E60" w14:textId="500C36F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1E899FB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underscores the certainty of God's judgment, as the seven angels are given the seven last plagues. This serves as a sobering reminder that God's judgment is real and inevitable. "With them the wrath of God is completed" (Revelation 15:1). It encourages us to live righteously and to share the message of salvation with others, knowing that God's judgment is certain.</w:t>
      </w:r>
    </w:p>
    <w:p w14:paraId="791F83C9" w14:textId="77777777" w:rsidR="00735806" w:rsidRDefault="00E77837" w:rsidP="00E77837">
      <w:pPr>
        <w:spacing w:line="247" w:lineRule="auto"/>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actions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life with God's standards in anticipation of His judgment?</w:t>
      </w:r>
    </w:p>
    <w:p w14:paraId="2B8EDDEF" w14:textId="44EAA743"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22E4D91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15 reveals God's sovereignty over all creation. The angels and the plagues are under His command, demonstrating His ultimate authority. "Just and true are Your ways, O King of the nations" (Revelation 15:3). This reassures us that God is in control, even when the world seems chaotic, and that His plans will ultimately prevail.</w:t>
      </w:r>
    </w:p>
    <w:p w14:paraId="4068205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15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ultimate authority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during difficult times? </w:t>
      </w:r>
    </w:p>
    <w:p w14:paraId="7BD40EC2"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80A918"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49FCEEF" w14:textId="77777777" w:rsidR="00735806" w:rsidRDefault="00735806" w:rsidP="00E77837">
      <w:pPr>
        <w:spacing w:line="247" w:lineRule="auto"/>
        <w:rPr>
          <w:rFonts w:eastAsia="Times New Roman"/>
          <w:b/>
          <w:bCs/>
          <w:kern w:val="0"/>
          <w:sz w:val="21"/>
          <w:szCs w:val="21"/>
        </w:rPr>
      </w:pPr>
    </w:p>
    <w:p w14:paraId="75AD8829" w14:textId="35E3F0F6"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Worship</w:t>
      </w:r>
    </w:p>
    <w:p w14:paraId="1D4D95F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is a call to worship, as the victorious sing praises to God. Worship is a central theme, reminding us of the importance of glorifying God in all circumstances. "Who will not fear You, O Lord, and glorify Your name?" (Revelation 15:4). This encourages us to make worship a daily practice, acknowledging God's greatness and goodness.</w:t>
      </w:r>
    </w:p>
    <w:p w14:paraId="447DFA9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15 inspire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before the seven plagues are revealed?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heart of worship in challenging times? </w:t>
      </w:r>
    </w:p>
    <w:p w14:paraId="30027979"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Believers</w:t>
      </w:r>
    </w:p>
    <w:p w14:paraId="69FAE6E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song of Moses and the Lamb symbolizes the unity of believers across time and space. It shows that all who trust in God are part of one great family. "For You alone are holy. All nations will come and worship before You" (Revelation 15:4). This unity inspires us to love and support one another as brothers and sisters in Christ.</w:t>
      </w:r>
    </w:p>
    <w:p w14:paraId="597924D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15 inspire unity among believers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promote unity as seen in Revelation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unity is emphasized in the worship scene of Revelation 15? </w:t>
      </w:r>
    </w:p>
    <w:p w14:paraId="7D8031E9"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75E77D"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C48E0B3" w14:textId="77777777" w:rsidR="00735806" w:rsidRDefault="00735806" w:rsidP="00E77837">
      <w:pPr>
        <w:spacing w:line="247" w:lineRule="auto"/>
        <w:rPr>
          <w:rFonts w:eastAsia="Times New Roman"/>
          <w:b/>
          <w:bCs/>
          <w:kern w:val="0"/>
          <w:sz w:val="21"/>
          <w:szCs w:val="21"/>
        </w:rPr>
      </w:pPr>
    </w:p>
    <w:p w14:paraId="17879F7B" w14:textId="103E978E"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48FDF4D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15 assures us that God's promises are true and will be fulfilled. The vision of the seven angels and the plagues is a reminder that God's word is reliable. "For Your righteous acts have been revealed" (Revelation 15:4). This assurance strengthens our faith, knowing that God is faithful to His promises.</w:t>
      </w:r>
    </w:p>
    <w:p w14:paraId="51A5EC8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assurance in God's promises when facing life's challenges, as seen in Revelation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fulfillment of God's promises is significant for your daily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as depicted in Revelation 15? </w:t>
      </w:r>
    </w:p>
    <w:p w14:paraId="65703236"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Eternal Worship</w:t>
      </w:r>
    </w:p>
    <w:p w14:paraId="1C4337C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the chapter points to the hope of eternal worship in God's presence. The victorious stand by the sea of glass, a symbol of peace and purity, worshiping God forever. This vision gives us hope for the future, reminding us that our ultimate destiny is to worship God eternally. "All nations will come and worship before You" (Revelation 15:4). This hope encourages us to live with eternity in mind, focusing on what truly matters.</w:t>
      </w:r>
    </w:p>
    <w:p w14:paraId="59BFB84A"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incorporate the hope of eternal worship into your daily life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eternal worship that you can seek in worship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vision of eternal worship inspire you to live differently today?</w:t>
      </w:r>
      <w:r w:rsidRPr="001B37DC">
        <w:br w:type="page"/>
      </w:r>
    </w:p>
    <w:p w14:paraId="2B0DD769"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16 Teaching Points and Bible Study Questions</w:t>
      </w:r>
    </w:p>
    <w:p w14:paraId="4D0D9988" w14:textId="22E1231F"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Sovereignty of God</w:t>
      </w:r>
    </w:p>
    <w:p w14:paraId="1DC7CDB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16 reminds us of God's ultimate control over the universe. As the angels pour out the bowls of God's wrath, we see His authority over all creation. "Then I heard a loud voice from the temple saying to the seven angels, 'Go, pour out on the earth the seven bowls of God’s wrath'" (Revelation 16:1). This passage underscores that nothing happens outside of God's will, and His plans are perfect and just.</w:t>
      </w:r>
    </w:p>
    <w:p w14:paraId="152B16F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16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emphasized through the plagues in Revelation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from the events described in Revelation 16? </w:t>
      </w:r>
    </w:p>
    <w:p w14:paraId="311C810F"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2D8FDDF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plagues described in Revelation 16 serve as a stark reminder of the consequences of sin. The sores, blood, and darkness are not just physical afflictions but spiritual warnings. "The first angel went and poured out his bowl on the land, and ugly, festering sores broke out on the people who had the mark of the beast and worshiped its image" (Revelation 16:2). Sin has real consequences, and this chapter calls us to repentance.</w:t>
      </w:r>
    </w:p>
    <w:p w14:paraId="0342109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consequences of sin in Revelation 16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continue to sin despite knowing the severe consequences described in Revelation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highlighted in Revelation 16? </w:t>
      </w:r>
    </w:p>
    <w:p w14:paraId="3E5A66B5"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96FE88"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50AA97CC" w14:textId="77777777" w:rsidR="00735806" w:rsidRDefault="00735806" w:rsidP="00E77837">
      <w:pPr>
        <w:spacing w:line="247" w:lineRule="auto"/>
        <w:rPr>
          <w:rFonts w:eastAsia="Times New Roman"/>
          <w:b/>
          <w:bCs/>
          <w:kern w:val="0"/>
          <w:sz w:val="21"/>
          <w:szCs w:val="21"/>
        </w:rPr>
      </w:pPr>
    </w:p>
    <w:p w14:paraId="18832083" w14:textId="08AF85BF"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Repentance</w:t>
      </w:r>
    </w:p>
    <w:p w14:paraId="7983092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Despite the severity of the plagues, Revelation 16 shows that God desires repentance. "They cursed the name of God, who had control over these plagues, but they refused to repent and glorify him" (Revelation 16:9). This is a powerful reminder that even in judgment, God's heart is for people to turn back to Him.</w:t>
      </w:r>
    </w:p>
    <w:p w14:paraId="3302D33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recognize and respond to calls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repentance despite clear warnings and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heart open to repentance and change? </w:t>
      </w:r>
    </w:p>
    <w:p w14:paraId="0E6CD74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008C1F9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highlights the ongoing spiritual battle between good and evil. The gathering of kings for the battle of Armageddon (Revelation 16:16) illustrates the reality of spiritual warfare. We are reminded to put on the full armor of God and stand firm in our faith.</w:t>
      </w:r>
    </w:p>
    <w:p w14:paraId="1AA4479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spiritual warfare in Revelation 16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spiritual battles described in Revelation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spiritual warfare is crucial for your faith journey and community support? </w:t>
      </w:r>
    </w:p>
    <w:p w14:paraId="5F63C5FF"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8A8EB8"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764BFF7" w14:textId="77777777" w:rsidR="00735806" w:rsidRDefault="00735806" w:rsidP="00E77837">
      <w:pPr>
        <w:spacing w:line="247" w:lineRule="auto"/>
        <w:rPr>
          <w:rFonts w:eastAsia="Times New Roman"/>
          <w:b/>
          <w:bCs/>
          <w:kern w:val="0"/>
          <w:sz w:val="21"/>
          <w:szCs w:val="21"/>
        </w:rPr>
      </w:pPr>
    </w:p>
    <w:p w14:paraId="2B5BF328" w14:textId="5091E0A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Importance of Vigilance</w:t>
      </w:r>
    </w:p>
    <w:p w14:paraId="018C0F7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16:15 offers a crucial lesson in vigilance: "Behold, I am coming like a thief. Blessed is the one who remains awake and clothed, so that he will not go naked and let his shame be exposed." This verse encourages us to stay spiritually alert and prepared for Christ's return.</w:t>
      </w:r>
    </w:p>
    <w:p w14:paraId="0B184D7F" w14:textId="77777777" w:rsidR="00735806" w:rsidRDefault="00E77837" w:rsidP="00E77837">
      <w:pPr>
        <w:spacing w:line="247" w:lineRule="auto"/>
      </w:pPr>
      <w:r w:rsidRPr="00F6333B">
        <w:rPr>
          <w:rFonts w:eastAsia="Times New Roman"/>
          <w:kern w:val="0"/>
          <w:sz w:val="21"/>
          <w:szCs w:val="21"/>
        </w:rPr>
        <w:t>1. How can you maintain spiritual vigilance in your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recognizing and resisting spiritual deception?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stay alert and prepared for unexpected spiritual battles?</w:t>
      </w:r>
    </w:p>
    <w:p w14:paraId="39706BB3" w14:textId="7ABEF70B"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Justice</w:t>
      </w:r>
    </w:p>
    <w:p w14:paraId="28E088D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assures us of God's righteous judgment. "You are just in these judgments, O Holy One, you who are and who were" (Revelation 16:5). God's justice is perfect, and we can trust that He will right every wrong in His time.</w:t>
      </w:r>
    </w:p>
    <w:p w14:paraId="48EF9A7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portrayed as certain and inevitable in Revelation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certainty of God's justice? </w:t>
      </w:r>
    </w:p>
    <w:p w14:paraId="4571BBAC"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F9EC4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15B8D9B" w14:textId="77777777" w:rsidR="00735806" w:rsidRDefault="00735806" w:rsidP="00E77837">
      <w:pPr>
        <w:spacing w:line="247" w:lineRule="auto"/>
        <w:rPr>
          <w:rFonts w:eastAsia="Times New Roman"/>
          <w:b/>
          <w:bCs/>
          <w:kern w:val="0"/>
          <w:sz w:val="21"/>
          <w:szCs w:val="21"/>
        </w:rPr>
      </w:pPr>
    </w:p>
    <w:p w14:paraId="2B06B88E" w14:textId="2CEAA8D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Worship</w:t>
      </w:r>
    </w:p>
    <w:p w14:paraId="3BE2DED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Even in the midst of judgment, worship is a powerful response. The angels and saints declare God's righteousness and truth. This teaches us that worship is not just for times of peace but also a declaration of faith in God's sovereignty during trials.</w:t>
      </w:r>
    </w:p>
    <w:p w14:paraId="098B2A2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worship influence your response to life's challenges, as seen in Revelation 16's plagues?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during times of judgment in Revelation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power of worship in maintaining faith during trials from Revelation 16? </w:t>
      </w:r>
    </w:p>
    <w:p w14:paraId="3ADE0545"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Rebellion</w:t>
      </w:r>
    </w:p>
    <w:p w14:paraId="727D0AB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16 shows the futility of rebelling against God. Despite the plagues, many refuse to repent. This serves as a warning that rebellion leads to destruction, and true wisdom is found in submission to God's will.</w:t>
      </w:r>
    </w:p>
    <w:p w14:paraId="421223B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futility of rebellion against God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persist in rebellion despite clear consequences in Revelation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more closely with God's will in your life? </w:t>
      </w:r>
    </w:p>
    <w:p w14:paraId="6AADD8AB"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6E2123"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32CE4FA8" w14:textId="77777777" w:rsidR="00735806" w:rsidRDefault="00735806" w:rsidP="00E77837">
      <w:pPr>
        <w:spacing w:line="247" w:lineRule="auto"/>
        <w:rPr>
          <w:rFonts w:eastAsia="Times New Roman"/>
          <w:b/>
          <w:bCs/>
          <w:kern w:val="0"/>
          <w:sz w:val="21"/>
          <w:szCs w:val="21"/>
        </w:rPr>
      </w:pPr>
    </w:p>
    <w:p w14:paraId="4CF02321" w14:textId="62FA2E4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Assurance of Victory</w:t>
      </w:r>
    </w:p>
    <w:p w14:paraId="33807D0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assures believers of ultimate victory through Christ. The gathering at Armageddon may seem daunting, but it is a prelude to God's final triumph over evil. We are reminded that in Christ, we are more than conquerors.</w:t>
      </w:r>
    </w:p>
    <w:p w14:paraId="634A7AA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find assurance in God's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ultimate victory impacts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promised victory during times of doubt or fear? </w:t>
      </w:r>
    </w:p>
    <w:p w14:paraId="3B4FEFBF"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04AD4A2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16 underscores the urgency of sharing the Gospel. As we see the unfolding of God's plan, we are reminded of the need to proclaim the good news of salvation through Jesus Christ. Now is the time to share His love and truth with a world in need.</w:t>
      </w:r>
    </w:p>
    <w:p w14:paraId="0701A25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These lessons from Revelation 16 not only deepen our understanding of Scripture but also inspire us to live faithfully and share the hope we have in Christ.</w:t>
      </w:r>
    </w:p>
    <w:p w14:paraId="64BEA379"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Revelation 16 increase your urgency to share the Gospel with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the Gospel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urgency of the Gospel is emphasized in the context of Revelation 16's events?</w:t>
      </w:r>
      <w:r w:rsidRPr="001B37DC">
        <w:br w:type="page"/>
      </w:r>
    </w:p>
    <w:p w14:paraId="0092430F"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17 Teaching Points and Bible Study Questions</w:t>
      </w:r>
    </w:p>
    <w:p w14:paraId="062351B9" w14:textId="2FD2AF2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Allure of Worldly Power</w:t>
      </w:r>
    </w:p>
    <w:p w14:paraId="1402CD5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17 introduces us to the "great prostitute" who sits on many waters, symbolizing the seductive allure of worldly power and influence. This imagery reminds us that earthly power can be enticing but ultimately leads to destruction. As believers, we are called to seek first the kingdom of God and His righteousness (Matthew 6:33), rather than being swayed by the temporary allure of worldly success.</w:t>
      </w:r>
    </w:p>
    <w:p w14:paraId="4A8BA11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resist the allure of worldly power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worldly power is so tempting, even when it leads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spiritual values over the pursuit of worldly power? </w:t>
      </w:r>
    </w:p>
    <w:p w14:paraId="69AF787A"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Deceptive Nature of Sin</w:t>
      </w:r>
    </w:p>
    <w:p w14:paraId="0BADC82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vividly describes the woman adorned in purple and scarlet, glittering with gold, precious stones, and pearls. This opulence represents the deceptive nature of sin, which often appears attractive but conceals its true destructive nature. "For the wages of sin is death, but the gift of God is eternal life in Christ Jesus our Lord" (Romans 6:23). We must remain vigilant and discerning, recognizing that true beauty and fulfillment come from a life rooted in Christ.</w:t>
      </w:r>
    </w:p>
    <w:p w14:paraId="24E5106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sin's allure help you resist its deceptive nature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 often appears attractive, and how can you discern its true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misled by sin's deceptive promises? </w:t>
      </w:r>
    </w:p>
    <w:p w14:paraId="648DF999"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AE78FD"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12B008F0" w14:textId="77777777" w:rsidR="00735806" w:rsidRDefault="00735806" w:rsidP="00E77837">
      <w:pPr>
        <w:spacing w:line="247" w:lineRule="auto"/>
        <w:rPr>
          <w:rFonts w:eastAsia="Times New Roman"/>
          <w:b/>
          <w:bCs/>
          <w:kern w:val="0"/>
          <w:sz w:val="21"/>
          <w:szCs w:val="21"/>
        </w:rPr>
      </w:pPr>
    </w:p>
    <w:p w14:paraId="02B255A0" w14:textId="67646CD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Ultimate Defeat of Evil</w:t>
      </w:r>
    </w:p>
    <w:p w14:paraId="0E8B7C5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17 assures us of the ultimate defeat of evil. The beast and the ten kings will wage war against the Lamb, but the Lamb will triumph because He is Lord of lords and King of kings (Revelation 17:14). This victory is a powerful reminder that no matter how formidable evil may seem, it is no match for the power and authority of Jesus Christ.</w:t>
      </w:r>
    </w:p>
    <w:p w14:paraId="182D1B2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ultimate defeat of evil in Revelation 17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victory over evil that strengthens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the temporary nature of evil encourage you to persevere in challenging times? </w:t>
      </w:r>
    </w:p>
    <w:p w14:paraId="15785F79"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45F35B6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highlights God's sovereignty over all nations and rulers. Despite the chaos and rebellion depicted, God remains in control, orchestrating events according to His divine plan. "For God has put it into their hearts to accomplish His purpose" (Revelation 17:17). This truth provides comfort and assurance that nothing happens outside of God's will.</w:t>
      </w:r>
    </w:p>
    <w:p w14:paraId="240766D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17 influence your response to worldly powers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history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ultimate plan when faced with uncertainty or chaos? </w:t>
      </w:r>
    </w:p>
    <w:p w14:paraId="52087495"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397C6C"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771F6A0" w14:textId="77777777" w:rsidR="00735806" w:rsidRDefault="00735806" w:rsidP="00E77837">
      <w:pPr>
        <w:spacing w:line="247" w:lineRule="auto"/>
        <w:rPr>
          <w:rFonts w:eastAsia="Times New Roman"/>
          <w:b/>
          <w:bCs/>
          <w:kern w:val="0"/>
          <w:sz w:val="21"/>
          <w:szCs w:val="21"/>
        </w:rPr>
      </w:pPr>
    </w:p>
    <w:p w14:paraId="4B007AA7" w14:textId="1867213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Spiritual Discernment</w:t>
      </w:r>
    </w:p>
    <w:p w14:paraId="6C6E35E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17 calls us to exercise spiritual discernment. The imagery of the woman and the beast requires us to look beyond the surface and understand the spiritual realities at play. As believers, we are encouraged to "test the spirits to see whether they are from God" (1 John 4:1), ensuring that our beliefs and actions align with Scripture.</w:t>
      </w:r>
    </w:p>
    <w:p w14:paraId="1EEA822E" w14:textId="77777777" w:rsidR="00735806" w:rsidRDefault="00E77837" w:rsidP="00E77837">
      <w:pPr>
        <w:spacing w:line="247" w:lineRule="auto"/>
      </w:pPr>
      <w:r w:rsidRPr="00F6333B">
        <w:rPr>
          <w:rFonts w:eastAsia="Times New Roman"/>
          <w:kern w:val="0"/>
          <w:sz w:val="21"/>
          <w:szCs w:val="21"/>
        </w:rPr>
        <w:t>1. How can you develop spiritual discernment to recognize false teachings in today's world, as seen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when faced with deceptive influences described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spiritual discernment against modern-day temptations and deceptions?</w:t>
      </w:r>
    </w:p>
    <w:p w14:paraId="6F02CC19" w14:textId="2B9F7223"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Temporary Nature of Earthly Alliances</w:t>
      </w:r>
    </w:p>
    <w:p w14:paraId="595CC12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ten kings who align with the beast represent the temporary nature of earthly alliances. These alliances are based on self-interest and will ultimately crumble. Our trust should be in the eternal and unchanging nature of God, who promises to be with us always (Matthew 28:20).</w:t>
      </w:r>
    </w:p>
    <w:p w14:paraId="566A1E7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temporary nature of earthly alliances influence your personal and spiritual priorities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alliances often fail, and how can this understanding guide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primary allegiance remains with God amidst shifting earthly alliances? </w:t>
      </w:r>
    </w:p>
    <w:p w14:paraId="44E9D2EA"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EBD1C7"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F2B676A" w14:textId="77777777" w:rsidR="00735806" w:rsidRDefault="00735806" w:rsidP="00E77837">
      <w:pPr>
        <w:spacing w:line="247" w:lineRule="auto"/>
        <w:rPr>
          <w:rFonts w:eastAsia="Times New Roman"/>
          <w:b/>
          <w:bCs/>
          <w:kern w:val="0"/>
          <w:sz w:val="21"/>
          <w:szCs w:val="21"/>
        </w:rPr>
      </w:pPr>
    </w:p>
    <w:p w14:paraId="40200217" w14:textId="14DBCBF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Importance of Faithfulness</w:t>
      </w:r>
    </w:p>
    <w:p w14:paraId="26FD090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contrast to the unfaithfulness depicted in the chapter, believers are called to remain faithful to Christ. The Lamb's followers are described as "called, chosen, and faithful" (Revelation 17:14). Our faithfulness is a testament to our commitment to Christ and His kingdom, even in the face of adversity.</w:t>
      </w:r>
    </w:p>
    <w:p w14:paraId="5450B8E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remain faithful amidst worldly temptations similar to those described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challenges like those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faithfulness in daily life? </w:t>
      </w:r>
    </w:p>
    <w:p w14:paraId="37D30BFA"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Rebellion</w:t>
      </w:r>
    </w:p>
    <w:p w14:paraId="367F524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serves as a stark warning of the consequences of rebellion against God. The judgment that befalls the woman and the beast is a reminder that rebellion leads to destruction. "Do not be deceived: God is not mocked. Whatever a man sows, he will reap in return" (Galatians 6:7). We are called to live in obedience to God's Word.</w:t>
      </w:r>
    </w:p>
    <w:p w14:paraId="4D84738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the consequences of rebellion in Revelation 17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rebellion against divine authority leads to downfall, as seen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rebellion depicted in Revelation 17? </w:t>
      </w:r>
    </w:p>
    <w:p w14:paraId="47829CA1"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AFBB6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1DD0D529" w14:textId="77777777" w:rsidR="00735806" w:rsidRDefault="00735806" w:rsidP="00E77837">
      <w:pPr>
        <w:spacing w:line="247" w:lineRule="auto"/>
        <w:rPr>
          <w:rFonts w:eastAsia="Times New Roman"/>
          <w:b/>
          <w:bCs/>
          <w:kern w:val="0"/>
          <w:sz w:val="21"/>
          <w:szCs w:val="21"/>
        </w:rPr>
      </w:pPr>
    </w:p>
    <w:p w14:paraId="6D5157BC" w14:textId="09B5C846"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Role of Prophecy in Encouragement</w:t>
      </w:r>
    </w:p>
    <w:p w14:paraId="649FC8F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17, like much of the book, uses prophecy to encourage believers. The foretelling of the downfall of evil serves to strengthen our faith and resolve. It reminds us that God's promises are true and that His justice will prevail. "For the testimony of Jesus is the spirit of prophecy" (Revelation 19:10).</w:t>
      </w:r>
    </w:p>
    <w:p w14:paraId="60EEC8A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prophecy in Revelation 17 encourage you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is important for strengthening faith and hope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prophetic insights from Revelation 17 to daily life challenges? </w:t>
      </w:r>
    </w:p>
    <w:p w14:paraId="4394D60F"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FE4CF0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Amidst the vivid imagery and warnings, Revelation 17 ultimately points to the hope of redemption through Jesus Christ. The chapter underscores the reality that, despite the presence of evil, redemption is available to all who turn to Christ. "For He has rescued us from the dominion of darkness and brought us into the kingdom of His beloved Son" (Colossians 1:13). This hope is the anchor for our souls, encouraging us to persevere in faith.</w:t>
      </w:r>
    </w:p>
    <w:p w14:paraId="47E7D1C8"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Revelation 17 inspire hope for personal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redemptive plan through the imagery in Revelation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the fall of Babylon encourage you to seek redemption and transformation today?</w:t>
      </w:r>
      <w:r w:rsidRPr="001B37DC">
        <w:br w:type="page"/>
      </w:r>
    </w:p>
    <w:p w14:paraId="2367B801"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18 Teaching Points and Bible Study Questions</w:t>
      </w:r>
    </w:p>
    <w:p w14:paraId="5D0AC9BD" w14:textId="6F8E546B"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Fall of Babylon: A Warning Against Worldly Allure</w:t>
      </w:r>
    </w:p>
    <w:p w14:paraId="01EA4D8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18 opens with the dramatic fall of Babylon, a symbol of worldly power and corruption. This serves as a stark reminder to avoid being seduced by the temporary pleasures and riches of this world. As it is written, "Fallen, fallen is Babylon the great!" (Revelation 18:2). This calls us to focus on eternal treasures rather than fleeting earthly gains.</w:t>
      </w:r>
    </w:p>
    <w:p w14:paraId="14ACDCC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resist the allure of modern "</w:t>
      </w:r>
      <w:proofErr w:type="spellStart"/>
      <w:r w:rsidRPr="00F6333B">
        <w:rPr>
          <w:rFonts w:eastAsia="Times New Roman"/>
          <w:kern w:val="0"/>
          <w:sz w:val="21"/>
          <w:szCs w:val="21"/>
        </w:rPr>
        <w:t>Babylons</w:t>
      </w:r>
      <w:proofErr w:type="spellEnd"/>
      <w:r w:rsidRPr="00F6333B">
        <w:rPr>
          <w:rFonts w:eastAsia="Times New Roman"/>
          <w:kern w:val="0"/>
          <w:sz w:val="21"/>
          <w:szCs w:val="21"/>
        </w:rPr>
        <w: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worldly allurements are so tempting, and how can faith help overcome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values over materialistic attractions? </w:t>
      </w:r>
    </w:p>
    <w:p w14:paraId="469F9D7C"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Separate from Sin</w:t>
      </w:r>
    </w:p>
    <w:p w14:paraId="746975E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In verse 4, we hear a divine call: "Come out of her, </w:t>
      </w:r>
      <w:proofErr w:type="gramStart"/>
      <w:r w:rsidRPr="00F6333B">
        <w:rPr>
          <w:rFonts w:eastAsia="Times New Roman"/>
          <w:kern w:val="0"/>
          <w:sz w:val="21"/>
          <w:szCs w:val="21"/>
        </w:rPr>
        <w:t>My</w:t>
      </w:r>
      <w:proofErr w:type="gramEnd"/>
      <w:r w:rsidRPr="00F6333B">
        <w:rPr>
          <w:rFonts w:eastAsia="Times New Roman"/>
          <w:kern w:val="0"/>
          <w:sz w:val="21"/>
          <w:szCs w:val="21"/>
        </w:rPr>
        <w:t xml:space="preserve"> people, so that you will not share in her sins or contract any of her plagues." This is a powerful reminder to live a life set apart, avoiding the entanglements of sin that can lead us away from God’s path. It’s an invitation to holiness and purity in our daily walk.</w:t>
      </w:r>
    </w:p>
    <w:p w14:paraId="0CDE548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separate from influences that lead you away from spiritual integrity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leave behind sinful environments or habits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lifestyle aligns with your spiritual values? </w:t>
      </w:r>
    </w:p>
    <w:p w14:paraId="17070E12"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FC7C5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3892A1A7" w14:textId="77777777" w:rsidR="00735806" w:rsidRDefault="00735806" w:rsidP="00E77837">
      <w:pPr>
        <w:spacing w:line="247" w:lineRule="auto"/>
        <w:rPr>
          <w:rFonts w:eastAsia="Times New Roman"/>
          <w:b/>
          <w:bCs/>
          <w:kern w:val="0"/>
          <w:sz w:val="21"/>
          <w:szCs w:val="21"/>
        </w:rPr>
      </w:pPr>
    </w:p>
    <w:p w14:paraId="485C83F2" w14:textId="4F3B7F62"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Consequences of Pride and Arrogance</w:t>
      </w:r>
    </w:p>
    <w:p w14:paraId="203EC5C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Babylon’s downfall is a direct result of its pride and self-glorification. "In her heart she says, 'I sit as queen; I am not a widow and will never see mourning.'" (Revelation 18:7). This teaches us the dangers of arrogance and the importance of humility before God, who alone is sovereign.</w:t>
      </w:r>
    </w:p>
    <w:p w14:paraId="2335A46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pride in your life help prevent personal downfalls similar to Babylon's in Revelation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arrogance leads to destruction, and how can humility serve as a safeguard?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pride doesn't cloud your judgment or actions? </w:t>
      </w:r>
    </w:p>
    <w:p w14:paraId="5BF1DA97"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Suddenness of Judgment</w:t>
      </w:r>
    </w:p>
    <w:p w14:paraId="685BA96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emphasizes the swift nature of God’s judgment: "Therefore her plagues will come in one day—death and grief and famine" (Revelation 18:8). This serves as a reminder to always be prepared and live righteously, for we do not know when the Lord will call us to account.</w:t>
      </w:r>
    </w:p>
    <w:p w14:paraId="1F7E800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for sudden changes in your life, reflecting on Revelation 18's sudden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sudden downfall of Babylon about prioritizing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suddenness of judgment in Revelation 18 encourage vigilance in your daily decisions? </w:t>
      </w:r>
    </w:p>
    <w:p w14:paraId="6000CE57"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9E48AF"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896E951" w14:textId="77777777" w:rsidR="00735806" w:rsidRDefault="00735806" w:rsidP="00E77837">
      <w:pPr>
        <w:spacing w:line="247" w:lineRule="auto"/>
        <w:rPr>
          <w:rFonts w:eastAsia="Times New Roman"/>
          <w:b/>
          <w:bCs/>
          <w:kern w:val="0"/>
          <w:sz w:val="21"/>
          <w:szCs w:val="21"/>
        </w:rPr>
      </w:pPr>
    </w:p>
    <w:p w14:paraId="53025B71" w14:textId="0E575CFC"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Lament of the World</w:t>
      </w:r>
    </w:p>
    <w:p w14:paraId="1C7AE22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merchants and kings of the earth mourn Babylon’s fall, highlighting the emptiness of worldly wealth. "The merchants of the earth will weep and mourn over her, because there is no one left to buy their cargo" (Revelation 18:11). This teaches us that material possessions are fleeting and cannot provide true fulfillment.</w:t>
      </w:r>
    </w:p>
    <w:p w14:paraId="3961BB98" w14:textId="77777777" w:rsidR="00735806" w:rsidRDefault="00E77837" w:rsidP="00E77837">
      <w:pPr>
        <w:spacing w:line="247" w:lineRule="auto"/>
      </w:pPr>
      <w:r w:rsidRPr="00F6333B">
        <w:rPr>
          <w:rFonts w:eastAsia="Times New Roman"/>
          <w:kern w:val="0"/>
          <w:sz w:val="21"/>
          <w:szCs w:val="21"/>
        </w:rPr>
        <w:t>1. How can you avoid being influenced by materialism as depicted in the world's lament in Revelation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world mourns the fall of Babylon, and how does this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merchants' lament to prioritize spiritual wealth over material possessions?</w:t>
      </w:r>
    </w:p>
    <w:p w14:paraId="6E760DE8" w14:textId="1D78ABC1"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Rejoice in Righteousness</w:t>
      </w:r>
    </w:p>
    <w:p w14:paraId="42007ED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While the world mourns, heaven rejoices over Babylon’s fall. "Rejoice over her, O heaven, O saints and apostles and prophets, because God has pronounced for you His judgment against her" (Revelation 18:20). This encourages us to find joy in God’s justice and righteousness, knowing that His plans are perfect.</w:t>
      </w:r>
    </w:p>
    <w:p w14:paraId="280E8D7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rejoice in righteousness amidst the world's moral and spiritual decline?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life with God's call to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rejoicing in righteousness is essential for personal and communal spiritual growth? </w:t>
      </w:r>
    </w:p>
    <w:p w14:paraId="77F120CE"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10E22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003E8C7" w14:textId="77777777" w:rsidR="00735806" w:rsidRDefault="00735806" w:rsidP="00E77837">
      <w:pPr>
        <w:spacing w:line="247" w:lineRule="auto"/>
        <w:rPr>
          <w:rFonts w:eastAsia="Times New Roman"/>
          <w:b/>
          <w:bCs/>
          <w:kern w:val="0"/>
          <w:sz w:val="21"/>
          <w:szCs w:val="21"/>
        </w:rPr>
      </w:pPr>
    </w:p>
    <w:p w14:paraId="5155F123" w14:textId="44C1206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Power of God’s Word</w:t>
      </w:r>
    </w:p>
    <w:p w14:paraId="69109C8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concludes with a mighty angel declaring Babylon’s complete destruction, symbolized by a millstone thrown into the sea.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will Babylon the great city be thrown down with violence, and will never be found again" (Revelation 18:21). This underscores the power and finality of God’s Word, which will always accomplish its purpose.</w:t>
      </w:r>
    </w:p>
    <w:p w14:paraId="3D5319C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God's Word to resist the temptations of materialism described in Revelation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powerful enough to bring about the fall of Babylon?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God's Word guides your decisions amidst worldly influences? </w:t>
      </w:r>
    </w:p>
    <w:p w14:paraId="3810BC7D"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 of Deception</w:t>
      </w:r>
    </w:p>
    <w:p w14:paraId="751BCF0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Babylon’s fall marks the end of deception and falsehood. "For your merchants were the great ones of the earth, because all the nations were deceived by your sorcery" (Revelation 18:23). This reminds us to seek truth in God’s Word and be wary of the lies that the world may offer.</w:t>
      </w:r>
    </w:p>
    <w:p w14:paraId="46E2A55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identify and avoid modern-day deceptions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deception is so prevalent, and how can faith help counteract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truth in your community? </w:t>
      </w:r>
    </w:p>
    <w:p w14:paraId="0CA18BF5"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D65340"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7D40BF63" w14:textId="77777777" w:rsidR="00735806" w:rsidRDefault="00735806" w:rsidP="00E77837">
      <w:pPr>
        <w:spacing w:line="247" w:lineRule="auto"/>
        <w:rPr>
          <w:rFonts w:eastAsia="Times New Roman"/>
          <w:b/>
          <w:bCs/>
          <w:kern w:val="0"/>
          <w:sz w:val="21"/>
          <w:szCs w:val="21"/>
        </w:rPr>
      </w:pPr>
    </w:p>
    <w:p w14:paraId="7FEE24C4" w14:textId="5744962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Importance of Witnessing</w:t>
      </w:r>
    </w:p>
    <w:p w14:paraId="6E05607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highlights the impact of Babylon’s sins on the world, "In her was found the blood of prophets and saints, and of all who had been slain on the earth" (Revelation 18:24). This calls us to be bold in our witness, sharing the Gospel and standing firm in our faith, even in the face of opposition.</w:t>
      </w:r>
    </w:p>
    <w:p w14:paraId="5F51EF5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witnessing about Babylon's fall in Revelation 18 inspire you to share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is crucial in warning others about spiritual Babylon's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a more effective witness in your community? </w:t>
      </w:r>
    </w:p>
    <w:p w14:paraId="65570B0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574E2CF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Ultimately, Revelation 18 reassures us of God’s control over history. Despite the chaos and corruption in the world, God’s plan will prevail. This chapter encourages us to trust in His sovereignty and remain steadfast in our faith, knowing that He is working all things for His glory and our good.</w:t>
      </w:r>
    </w:p>
    <w:p w14:paraId="6D20908B"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God's sovereignty in Revelation 18 influence your response to worldly temptations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in God's ultimate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control over world events provide comfort during personal challenges?</w:t>
      </w:r>
      <w:r w:rsidRPr="001B37DC">
        <w:br w:type="page"/>
      </w:r>
    </w:p>
    <w:p w14:paraId="15560BE6"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19 Teaching Points and Bible Study Questions</w:t>
      </w:r>
    </w:p>
    <w:p w14:paraId="21134382" w14:textId="2BEA375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Triumph of Righteousness</w:t>
      </w:r>
    </w:p>
    <w:p w14:paraId="7B119A9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19 opens with a powerful declaration of victory: "Hallelujah! Salvation and glory and power belong to our God, for His judgments are true and just" (Revelation 19:1-2). This reminds us that righteousness will ultimately prevail. In a world where injustice often seems to reign, we can find comfort in knowing that God's justice is perfect and will be fully realized.</w:t>
      </w:r>
    </w:p>
    <w:p w14:paraId="6D6517F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participate in the triumph of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ultimate victory of righteousness in Revelation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triumph of righteousness inspire you to pursue justice and truth today? </w:t>
      </w:r>
    </w:p>
    <w:p w14:paraId="5A55D2C5"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Marriage Supper of the Lamb</w:t>
      </w:r>
    </w:p>
    <w:p w14:paraId="2983C0A3"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describes a glorious celebration: "Blessed are those who are invited to the marriage supper of the Lamb" (Revelation 19:9). This imagery of a wedding feast symbolizes the intimate and eternal union between Christ and His Church. It encourages us to live in anticipation of this joyous event, preparing our hearts and lives for the ultimate celebration with our Savior.</w:t>
      </w:r>
    </w:p>
    <w:p w14:paraId="3E81E45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prepare yourself spiritually for the Marriage Supper of the Lamb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at the Marriage Supper of the Lamb, and why is it significant?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the Marriage Supper of the Lamb inspire you to live with greater purpose? </w:t>
      </w:r>
    </w:p>
    <w:p w14:paraId="47285248"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80A68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3090536D" w14:textId="77777777" w:rsidR="00735806" w:rsidRDefault="00735806" w:rsidP="00E77837">
      <w:pPr>
        <w:spacing w:line="247" w:lineRule="auto"/>
        <w:rPr>
          <w:rFonts w:eastAsia="Times New Roman"/>
          <w:b/>
          <w:bCs/>
          <w:kern w:val="0"/>
          <w:sz w:val="21"/>
          <w:szCs w:val="21"/>
        </w:rPr>
      </w:pPr>
    </w:p>
    <w:p w14:paraId="182291A3" w14:textId="0A81CC8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Faithful and True Rider</w:t>
      </w:r>
    </w:p>
    <w:p w14:paraId="0139E97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Jesus is depicted as the Rider on a white horse, called "Faithful and True" (Revelation 19:11). This title reassures us of Christ's unwavering reliability and truthfulness. In a world filled with uncertainty and deceit, we can trust in Jesus, who is the same yesterday, today, and forever.</w:t>
      </w:r>
    </w:p>
    <w:p w14:paraId="25BF40F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embody the qualities of the Faithful and True Rider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and faithfulness are emphasized in the Rider's character,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Rider's victory to overcome personal challenges with faith and integrity? </w:t>
      </w:r>
    </w:p>
    <w:p w14:paraId="352D2F49"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His Word</w:t>
      </w:r>
    </w:p>
    <w:p w14:paraId="217BCEC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passage highlights the power of Christ's word: "From His mouth proceeds a sharp sword with which to strike down the nations" (Revelation 19:15). This emphasizes the authority and effectiveness of God's Word. As believers, we are reminded to wield the Scriptures in our daily lives, knowing they are powerful and transformative.</w:t>
      </w:r>
    </w:p>
    <w:p w14:paraId="25B8CD4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Word of God is depicted as a powerful weapon in Revelation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Word of God influences your actions and attitudes? </w:t>
      </w:r>
    </w:p>
    <w:p w14:paraId="628C77EA"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9AFA4F"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33677599" w14:textId="77777777" w:rsidR="00735806" w:rsidRDefault="00735806" w:rsidP="00E77837">
      <w:pPr>
        <w:spacing w:line="247" w:lineRule="auto"/>
        <w:rPr>
          <w:rFonts w:eastAsia="Times New Roman"/>
          <w:b/>
          <w:bCs/>
          <w:kern w:val="0"/>
          <w:sz w:val="21"/>
          <w:szCs w:val="21"/>
        </w:rPr>
      </w:pPr>
    </w:p>
    <w:p w14:paraId="3DA6D260" w14:textId="3281AA1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King of Kings and Lord of Lords</w:t>
      </w:r>
    </w:p>
    <w:p w14:paraId="43E17EF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Jesus is proclaimed as "King of kings and Lord of lords" (Revelation 19:16). This title affirms His supreme authority over all earthly powers. No matter how chaotic the world may seem, we can rest assured that Christ reigns sovereignly over all creation.</w:t>
      </w:r>
    </w:p>
    <w:p w14:paraId="5875FCBB" w14:textId="77777777" w:rsidR="00735806" w:rsidRDefault="00E77837" w:rsidP="00E77837">
      <w:pPr>
        <w:spacing w:line="247" w:lineRule="auto"/>
      </w:pPr>
      <w:r w:rsidRPr="00F6333B">
        <w:rPr>
          <w:rFonts w:eastAsia="Times New Roman"/>
          <w:kern w:val="0"/>
          <w:sz w:val="21"/>
          <w:szCs w:val="21"/>
        </w:rPr>
        <w:t>1. How can acknowledging Jesus as King of Kings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example as Lord of Lords in your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Jesus' ultimate authority bring comfort or challenge to your personal faith journey?</w:t>
      </w:r>
    </w:p>
    <w:p w14:paraId="226C2DF1" w14:textId="2CDDEA65"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Defeat of Evil</w:t>
      </w:r>
    </w:p>
    <w:p w14:paraId="2B2B333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19 vividly portrays the defeat of the beast and the false prophet (Revelation 19:20). This serves as a reminder that evil will not have the final word. God's ultimate victory over sin and darkness is assured, giving us hope and courage to stand firm in our faith.</w:t>
      </w:r>
    </w:p>
    <w:p w14:paraId="3359B04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concept of victory over evil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ultimate defeat of evil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defeat of evil inspire you to act justly in your community? </w:t>
      </w:r>
    </w:p>
    <w:p w14:paraId="2041E048"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FDA2E0"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0DD5FD2" w14:textId="77777777" w:rsidR="00735806" w:rsidRDefault="00735806" w:rsidP="00E77837">
      <w:pPr>
        <w:spacing w:line="247" w:lineRule="auto"/>
        <w:rPr>
          <w:rFonts w:eastAsia="Times New Roman"/>
          <w:b/>
          <w:bCs/>
          <w:kern w:val="0"/>
          <w:sz w:val="21"/>
          <w:szCs w:val="21"/>
        </w:rPr>
      </w:pPr>
    </w:p>
    <w:p w14:paraId="12CD97ED" w14:textId="285E332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Worship</w:t>
      </w:r>
    </w:p>
    <w:p w14:paraId="744A0EA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begins with a call to worship: "Praise our God, all you His servants, you who fear Him, small and great alike!" (Revelation 19:5). Worship is a central theme, reminding us of the importance of glorifying God in all circumstances. Our lives should be a continuous act of worship, reflecting His glory to the world.</w:t>
      </w:r>
    </w:p>
    <w:p w14:paraId="5821E9C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19 inspire your personal worship practices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emphasized in the context of victory in Revelation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heart of worship amidst life's challenges, as seen in Revelation 19? </w:t>
      </w:r>
    </w:p>
    <w:p w14:paraId="28132721"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Garments of the Saints</w:t>
      </w:r>
    </w:p>
    <w:p w14:paraId="01D0E5A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saints are described as wearing "fine linen, bright and pure" (Revelation 19:8), symbolizing the righteous acts of believers. This encourages us to live lives of holiness and integrity, knowing that our actions are a reflection of our faith and devotion to Christ.</w:t>
      </w:r>
    </w:p>
    <w:p w14:paraId="4607B24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ensure your daily actions reflect the purity symbolized by the saints' garments?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garments of the saints are described as fine linen, bright and clean?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spiritual readiness, akin to keeping your garments unblemished? </w:t>
      </w:r>
    </w:p>
    <w:p w14:paraId="4B950CCF"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937078"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1C60974" w14:textId="77777777" w:rsidR="00735806" w:rsidRDefault="00735806" w:rsidP="00E77837">
      <w:pPr>
        <w:spacing w:line="247" w:lineRule="auto"/>
        <w:rPr>
          <w:rFonts w:eastAsia="Times New Roman"/>
          <w:b/>
          <w:bCs/>
          <w:kern w:val="0"/>
          <w:sz w:val="21"/>
          <w:szCs w:val="21"/>
        </w:rPr>
      </w:pPr>
    </w:p>
    <w:p w14:paraId="3050245E" w14:textId="204E9565"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Invitation to All</w:t>
      </w:r>
    </w:p>
    <w:p w14:paraId="0D90065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invitation to the marriage supper is extended to all who believe. "These are the true words of God" (Revelation 19:9). This underscores the inclusivity of the Gospel message. We are called to share the Good News with everyone, inviting them to partake in the eternal joy found in Christ.</w:t>
      </w:r>
    </w:p>
    <w:p w14:paraId="694EEE9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respond to God's invitation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accepting the invitation to the marriage supper of the Lamb?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invitation to all emphasize inclusivity and how can you reflect this in your community? </w:t>
      </w:r>
    </w:p>
    <w:p w14:paraId="14234A2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Victory</w:t>
      </w:r>
    </w:p>
    <w:p w14:paraId="28DFADD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Finally, Revelation 19 assures us of the ultimate victory of Christ. The chapter concludes with the triumph of the Lamb and the defeat of His enemies. This gives us confidence and hope, knowing that no matter the trials we face, victory is secure in Jesus. Let us live boldly, proclaiming His name and advancing His kingdom.</w:t>
      </w:r>
    </w:p>
    <w:p w14:paraId="281C6FB0"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Revelation 19's depiction of victory inspire confidence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assurance of victory in Revelation 19 is important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with the assurance of victory in daily life?</w:t>
      </w:r>
      <w:r w:rsidRPr="001B37DC">
        <w:br w:type="page"/>
      </w:r>
    </w:p>
    <w:p w14:paraId="65F58C53"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20 Teaching Points and Bible Study Questions</w:t>
      </w:r>
    </w:p>
    <w:p w14:paraId="181540BE" w14:textId="25655EBD"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Binding of Satan: A Temporary Restraint</w:t>
      </w:r>
    </w:p>
    <w:p w14:paraId="026184C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20:1-3, we see an angel binding Satan for a thousand years, casting him into the abyss. This act reminds us of God's ultimate authority over evil. While Satan's influence is temporarily restrained, it highlights the power of God to protect His people. "He seized the dragon, that ancient serpent who is the devil and Satan, and bound him for a thousand years" (Revelation 20:2). This serves as a reminder that no matter how chaotic the world may seem, God is in control and His plans will prevail.</w:t>
      </w:r>
    </w:p>
    <w:p w14:paraId="722F924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Satan's temporary restraint influence your daily spiritual battles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a temporary restraint rather than a permanent one for Satan?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vigilant during Satan's temporary binding and prepare for future challenges? </w:t>
      </w:r>
    </w:p>
    <w:p w14:paraId="260B41F4"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Reign of the Saints: A Promise of Reward</w:t>
      </w:r>
    </w:p>
    <w:p w14:paraId="18EDF2C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faithful are promised a reign with Christ for a thousand years, as seen in Revelation 20:4. This reign is a reward for those who have remained steadfast in their faith. "They came to life and reigned with Christ for a thousand years" (Revelation 20:4). This encourages us to persevere in our faith, knowing that our labor in the Lord is not in vain and that a glorious future awaits those who are faithful.</w:t>
      </w:r>
    </w:p>
    <w:p w14:paraId="7B886F0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promise of reigning with Christ motivate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saints' reign that can be applied to your life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reward encourage perseverance in your faith journey? </w:t>
      </w:r>
    </w:p>
    <w:p w14:paraId="69522FEA"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481D6C"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CC6D075" w14:textId="77777777" w:rsidR="00735806" w:rsidRDefault="00735806" w:rsidP="00E77837">
      <w:pPr>
        <w:spacing w:line="247" w:lineRule="auto"/>
        <w:rPr>
          <w:rFonts w:eastAsia="Times New Roman"/>
          <w:b/>
          <w:bCs/>
          <w:kern w:val="0"/>
          <w:sz w:val="21"/>
          <w:szCs w:val="21"/>
        </w:rPr>
      </w:pPr>
    </w:p>
    <w:p w14:paraId="3C1911A0" w14:textId="229D6F62"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First Resurrection: A Celebration of Life</w:t>
      </w:r>
    </w:p>
    <w:p w14:paraId="28C6011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20:5-6 speaks of the first resurrection, a blessing for those who have remained true to Christ. "Blessed and holy are those who share in the first resurrection" (Revelation 20:6). This resurrection is a celebration of life and victory over death, reminding us of the hope we have in Christ. It encourages us to live with an eternal perspective, focusing on the promises of God rather than the temporary struggles of this world.</w:t>
      </w:r>
    </w:p>
    <w:p w14:paraId="4F25952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concept of the first resurrection inspire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those who partake in the first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celebrating spiritual life matter in your personal faith journey? </w:t>
      </w:r>
    </w:p>
    <w:p w14:paraId="6FD77D96"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Final Defeat of Satan: A Victory Assured</w:t>
      </w:r>
    </w:p>
    <w:p w14:paraId="38F9D8D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Revelation 20:7-10, Satan is released for a short time but ultimately defeated and cast into the lake of fire. "And the devil who had deceived them was thrown into the lake of fire and sulfur" (Revelation 20:10). This assures us that evil will not have the final word. God's victory is certain, and we can live confidently, knowing that justice will be served and righteousness will prevail.</w:t>
      </w:r>
    </w:p>
    <w:p w14:paraId="6400283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assurance of Satan's defeat influence your daily struggles and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ultimate victory over evil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Satan's final defeat encourage you to persevere in faith and hope? </w:t>
      </w:r>
    </w:p>
    <w:p w14:paraId="7003E016"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7922E9"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24174692" w14:textId="77777777" w:rsidR="00735806" w:rsidRDefault="00735806" w:rsidP="00E77837">
      <w:pPr>
        <w:spacing w:line="247" w:lineRule="auto"/>
        <w:rPr>
          <w:rFonts w:eastAsia="Times New Roman"/>
          <w:b/>
          <w:bCs/>
          <w:kern w:val="0"/>
          <w:sz w:val="21"/>
          <w:szCs w:val="21"/>
        </w:rPr>
      </w:pPr>
    </w:p>
    <w:p w14:paraId="75148339" w14:textId="013D3497"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Great White Throne Judgment: A Call to Accountability</w:t>
      </w:r>
    </w:p>
    <w:p w14:paraId="2EFB247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20:11-12 describes the great white throne judgment, where everyone is judged according to their deeds. "And I saw the dead, great and small, standing before the throne, and books were opened" (Revelation 20:12). This serves as a sobering reminder of our accountability before God. It encourages us to live righteously and to share the gospel, knowing that every action and decision matters in the light of eternity.</w:t>
      </w:r>
    </w:p>
    <w:p w14:paraId="26ABD562" w14:textId="77777777" w:rsidR="00735806" w:rsidRDefault="00E77837" w:rsidP="00E77837">
      <w:pPr>
        <w:spacing w:line="247" w:lineRule="auto"/>
      </w:pPr>
      <w:r w:rsidRPr="00F6333B">
        <w:rPr>
          <w:rFonts w:eastAsia="Times New Roman"/>
          <w:kern w:val="0"/>
          <w:sz w:val="21"/>
          <w:szCs w:val="21"/>
        </w:rPr>
        <w:t>1. How can understanding the Great White Throne Judgment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prepare for accountability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future judgment motivate you to live with integrity and purpose today?</w:t>
      </w:r>
    </w:p>
    <w:p w14:paraId="203F21F9" w14:textId="0D0F7FF0"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Book of Life: A Record of Grace</w:t>
      </w:r>
    </w:p>
    <w:p w14:paraId="3106FDF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Book of Life is mentioned in Revelation 20:12 and 20:15, highlighting the importance of having our names written in it. "And if anyone was found whose name was not written in the book of life, he was thrown into the lake of fire" (Revelation 20:15). This underscores the grace of God in offering salvation through Jesus Christ. It is a call to ensure our relationship with Him is genuine and to share this hope with others.</w:t>
      </w:r>
    </w:p>
    <w:p w14:paraId="7448A7A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reflecting on the Book of Life influence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grace from the concept of the Book of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Book of Life encourage you to extend grace to others? </w:t>
      </w:r>
    </w:p>
    <w:p w14:paraId="2BBA2417"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4D437E"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605F8DD4" w14:textId="77777777" w:rsidR="00735806" w:rsidRDefault="00735806" w:rsidP="00E77837">
      <w:pPr>
        <w:spacing w:line="247" w:lineRule="auto"/>
        <w:rPr>
          <w:rFonts w:eastAsia="Times New Roman"/>
          <w:b/>
          <w:bCs/>
          <w:kern w:val="0"/>
          <w:sz w:val="21"/>
          <w:szCs w:val="21"/>
        </w:rPr>
      </w:pPr>
    </w:p>
    <w:p w14:paraId="22552FE7" w14:textId="6A231EC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Second Death: A Warning of Consequence</w:t>
      </w:r>
    </w:p>
    <w:p w14:paraId="391B703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20:14-15 speaks of the second death, which is the lake of fire. "Then Death and Hades were thrown into the lake of fire. This is the second death" (Revelation 20:14). This serves as a stark warning of the consequences of rejecting God's offer of salvation. It compels us to take our spiritual lives seriously and to reach out to those who have yet to accept Christ.</w:t>
      </w:r>
    </w:p>
    <w:p w14:paraId="6CAD73E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second death influence your daily choices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consequences of the second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the second death matter in your spiritual journey? </w:t>
      </w:r>
    </w:p>
    <w:p w14:paraId="55454BE6"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 of Death: A Promise of Eternal Life</w:t>
      </w:r>
    </w:p>
    <w:p w14:paraId="5E7D99A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casting of death into the lake of fire signifies the end of death itself. "Then Death and Hades were thrown into the lake of fire" (Revelation 20:14). This is a powerful promise of eternal life for believers, where death will no longer have any hold over us. It fills us with hope and joy, knowing that we will one day experience life in its fullest, free from pain and sorrow.</w:t>
      </w:r>
    </w:p>
    <w:p w14:paraId="137DB45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promise of eternal life in Revelation 20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death will ultimately be defeated?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eternal life motivate you to live differently in the present? </w:t>
      </w:r>
    </w:p>
    <w:p w14:paraId="075F6B69"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8CAA91"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501234DA" w14:textId="77777777" w:rsidR="00735806" w:rsidRDefault="00735806" w:rsidP="00E77837">
      <w:pPr>
        <w:spacing w:line="247" w:lineRule="auto"/>
        <w:rPr>
          <w:rFonts w:eastAsia="Times New Roman"/>
          <w:b/>
          <w:bCs/>
          <w:kern w:val="0"/>
          <w:sz w:val="21"/>
          <w:szCs w:val="21"/>
        </w:rPr>
      </w:pPr>
    </w:p>
    <w:p w14:paraId="587BC79E" w14:textId="7B78459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Justice of God: A Reflection of His Character</w:t>
      </w:r>
    </w:p>
    <w:p w14:paraId="1FA5CEB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Throughout Revelation 20, we see the justice of God in action. His judgments are fair and righteous, reflecting His holy character. This chapter reassures us that God is just and that He will right every wrong. It encourages us to trust in His timing and to rest in the knowledge that His justice will ultimately prevail.</w:t>
      </w:r>
    </w:p>
    <w:p w14:paraId="36F825E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reflect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essential for a fair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character of justice? </w:t>
      </w:r>
    </w:p>
    <w:p w14:paraId="68D336E8"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 A Mission to Fulfill</w:t>
      </w:r>
    </w:p>
    <w:p w14:paraId="09EE4544"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20 emphasizes the urgency of sharing the gospel. With the reality of judgment and the hope of eternal life, we are called to be active in our mission to spread the good news of Jesus Christ. This chapter inspires us to live with purpose, knowing that our efforts can have an eternal impact on the lives of others. Let us be bold in our witness, sharing the love and truth of Christ with a world in need.</w:t>
      </w:r>
    </w:p>
    <w:p w14:paraId="14E3F329"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understanding the final judgment in Revelation 20 motivate you to share the Gospel urgently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fulfill the mission of spreading the Gospel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urgency of the Gospel is emphasized in the context of Revelation 20's events?</w:t>
      </w:r>
      <w:r w:rsidRPr="001B37DC">
        <w:br w:type="page"/>
      </w:r>
    </w:p>
    <w:p w14:paraId="07F41AE1"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21 Teaching Points and Bible Study Questions</w:t>
      </w:r>
    </w:p>
    <w:p w14:paraId="3AB7D8F2" w14:textId="6582733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A New Heaven and a New Earth</w:t>
      </w:r>
    </w:p>
    <w:p w14:paraId="3A0A800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21 opens with a breathtaking promise: "Then I saw a new heaven and a new earth, for the first heaven and earth had passed away" (Revelation 21:1). This is a reminder that our current struggles and pains are temporary. God is preparing a perfect place for us, free from the brokenness of this world. Imagine a life without sorrow, where every tear is wiped away. This vision encourages us to live with hope and anticipation, knowing that the best is yet to come.</w:t>
      </w:r>
    </w:p>
    <w:p w14:paraId="3FDE444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promise of a new heaven and earth influence your daily life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the new creation, and how does it shape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vision of a renewed world inspire you to care for the current environment? </w:t>
      </w:r>
    </w:p>
    <w:p w14:paraId="4CEEAA1E"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Holy City, New Jerusalem</w:t>
      </w:r>
    </w:p>
    <w:p w14:paraId="7B01159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describes the New Jerusalem, "coming down out of heaven from God, prepared as a bride adorned for her husband" (Revelation 21:2). This imagery of a bride beautifully dressed for her groom speaks of purity, joy, and a deep, intimate relationship with God. It reminds us that our faith journey is leading to a divine union with our Creator, where we will dwell in His presence forever.</w:t>
      </w:r>
    </w:p>
    <w:p w14:paraId="73A53F4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vision of the New Jerusalem inspire hope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the New Jerusalem that impacts your current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no more pain in the New Jerusalem matter to you personally? </w:t>
      </w:r>
    </w:p>
    <w:p w14:paraId="70E3EB11"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21183A"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2B9C8F14" w14:textId="77777777" w:rsidR="00735806" w:rsidRDefault="00735806" w:rsidP="00E77837">
      <w:pPr>
        <w:spacing w:line="247" w:lineRule="auto"/>
        <w:rPr>
          <w:rFonts w:eastAsia="Times New Roman"/>
          <w:b/>
          <w:bCs/>
          <w:kern w:val="0"/>
          <w:sz w:val="21"/>
          <w:szCs w:val="21"/>
        </w:rPr>
      </w:pPr>
    </w:p>
    <w:p w14:paraId="257889E4" w14:textId="3FAB59B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God Dwelling Among Us</w:t>
      </w:r>
    </w:p>
    <w:p w14:paraId="1C4EAB4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 xml:space="preserve">One of the most profound promises is that "God Himself will be with them as their God" (Revelation 21:3). This is the ultimate fulfillment of God's desire to be with His people. It reassures us that we are never alone, and our relationship with God is not just for this life but for eternity. This truth can transform our daily walk, knowing that God is always </w:t>
      </w:r>
      <w:proofErr w:type="gramStart"/>
      <w:r w:rsidRPr="00F6333B">
        <w:rPr>
          <w:rFonts w:eastAsia="Times New Roman"/>
          <w:kern w:val="0"/>
          <w:sz w:val="21"/>
          <w:szCs w:val="21"/>
        </w:rPr>
        <w:t>near</w:t>
      </w:r>
      <w:proofErr w:type="gramEnd"/>
      <w:r w:rsidRPr="00F6333B">
        <w:rPr>
          <w:rFonts w:eastAsia="Times New Roman"/>
          <w:kern w:val="0"/>
          <w:sz w:val="21"/>
          <w:szCs w:val="21"/>
        </w:rPr>
        <w:t>.</w:t>
      </w:r>
    </w:p>
    <w:p w14:paraId="110C6B4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create a space in your life for God's presence to dwell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God dwells among us, and how can you prepare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dwelling among us is significant for our daily relationships and community? </w:t>
      </w:r>
    </w:p>
    <w:p w14:paraId="247D3387"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 of Suffering</w:t>
      </w:r>
    </w:p>
    <w:p w14:paraId="722E919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"He will wipe away every tear from their eyes, and there will be no more death or mourning or crying or pain" (Revelation 21:4). This promise is a balm for the weary soul. In a world filled with heartache, this verse assures us that suffering is not the end of the story. God's ultimate plan is to eradicate all pain, offering us eternal comfort and peace.</w:t>
      </w:r>
    </w:p>
    <w:p w14:paraId="7F95307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promise of no more suffering in Revelation 21 influence your daily struggles and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now, knowing suffering will eventually end?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vision of a new heaven and earth inspire you to persevere through current hardships? </w:t>
      </w:r>
    </w:p>
    <w:p w14:paraId="4BBC39AF"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7A4DA4"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FD4AA4C" w14:textId="77777777" w:rsidR="00735806" w:rsidRDefault="00735806" w:rsidP="00E77837">
      <w:pPr>
        <w:spacing w:line="247" w:lineRule="auto"/>
        <w:rPr>
          <w:rFonts w:eastAsia="Times New Roman"/>
          <w:b/>
          <w:bCs/>
          <w:kern w:val="0"/>
          <w:sz w:val="21"/>
          <w:szCs w:val="21"/>
        </w:rPr>
      </w:pPr>
    </w:p>
    <w:p w14:paraId="19722060" w14:textId="6A0152DC"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Making All Things New</w:t>
      </w:r>
    </w:p>
    <w:p w14:paraId="4A50CB2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God declares, "Behold, I make all things new" (Revelation 21:5). This is a powerful reminder that God is in the business of transformation. Whether it's renewing our hearts or restoring creation, His work is ongoing. This encourages us to embrace change and growth, trusting that God is continually working for our good.</w:t>
      </w:r>
    </w:p>
    <w:p w14:paraId="7F56237B" w14:textId="77777777" w:rsidR="00735806" w:rsidRDefault="00E77837" w:rsidP="00E77837">
      <w:pPr>
        <w:spacing w:line="247" w:lineRule="auto"/>
      </w:pPr>
      <w:r w:rsidRPr="00F6333B">
        <w:rPr>
          <w:rFonts w:eastAsia="Times New Roman"/>
          <w:kern w:val="0"/>
          <w:sz w:val="21"/>
          <w:szCs w:val="21"/>
        </w:rPr>
        <w:t>1. How can you embrace the concept of renewal in your daily life as described in Revelation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your community, reflecting the "new" in Revelation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promise of making all things new is significant for personal growth?</w:t>
      </w:r>
    </w:p>
    <w:p w14:paraId="55712924" w14:textId="049265C0"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Alpha and the Omega</w:t>
      </w:r>
    </w:p>
    <w:p w14:paraId="714433B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God identifies Himself as "the Alpha and the Omega, the Beginning and the End" (Revelation 21:6). This title emphasizes His eternal nature and sovereignty over all things. It reassures us that God is in control from start to finish, and nothing happens outside His divine plan. This truth can bring peace in uncertain times, knowing that our lives are in the hands of the Almighty.</w:t>
      </w:r>
    </w:p>
    <w:p w14:paraId="608144C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recognizing God as the Alpha and Omega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the eternal nature of the Alpha and Omega?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 as the beginning and end provide comfort in times of uncertainty? </w:t>
      </w:r>
    </w:p>
    <w:p w14:paraId="4C2D4C41"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5E66D7"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0062C57A" w14:textId="77777777" w:rsidR="00735806" w:rsidRDefault="00735806" w:rsidP="00E77837">
      <w:pPr>
        <w:spacing w:line="247" w:lineRule="auto"/>
        <w:rPr>
          <w:rFonts w:eastAsia="Times New Roman"/>
          <w:b/>
          <w:bCs/>
          <w:kern w:val="0"/>
          <w:sz w:val="21"/>
          <w:szCs w:val="21"/>
        </w:rPr>
      </w:pPr>
    </w:p>
    <w:p w14:paraId="5A378664" w14:textId="009C1F20"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Gift of the Water of Life</w:t>
      </w:r>
    </w:p>
    <w:p w14:paraId="1F2B81D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To the thirsty, God promises "to give freely from the spring of the water of life" (Revelation 21:6). This symbolizes the spiritual nourishment and eternal life that God offers through Jesus Christ. It invites us to come to Him with our deepest needs, trusting that He will satisfy our souls with His abundant grace.</w:t>
      </w:r>
    </w:p>
    <w:p w14:paraId="63211B4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seek the "water of life" in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"water of life" is offered freely to everyone?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"water of life" with others in your community? </w:t>
      </w:r>
    </w:p>
    <w:p w14:paraId="08213F07"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Inheritance of the Overcomers</w:t>
      </w:r>
    </w:p>
    <w:p w14:paraId="7E7BB227"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"To the one who overcomes, I will give this heritage" (Revelation 21:7). This promise is for those who remain faithful to God despite life's challenges. It encourages us to persevere, knowing that our faithfulness will be rewarded with an eternal inheritance. This perspective can motivate us to live with integrity and purpose.</w:t>
      </w:r>
    </w:p>
    <w:p w14:paraId="6A6E6E5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apply the promise of inheritance to overcome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living as an overcomer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inheritance motivate you to persevere in your faith? </w:t>
      </w:r>
    </w:p>
    <w:p w14:paraId="4272CDDE"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C7C879"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693BE86E" w14:textId="77777777" w:rsidR="00735806" w:rsidRDefault="00735806" w:rsidP="00E77837">
      <w:pPr>
        <w:spacing w:line="247" w:lineRule="auto"/>
        <w:rPr>
          <w:rFonts w:eastAsia="Times New Roman"/>
          <w:b/>
          <w:bCs/>
          <w:kern w:val="0"/>
          <w:sz w:val="21"/>
          <w:szCs w:val="21"/>
        </w:rPr>
      </w:pPr>
    </w:p>
    <w:p w14:paraId="298CCAB7" w14:textId="1262895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Warning Against Unbelief</w:t>
      </w:r>
    </w:p>
    <w:p w14:paraId="19499BA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21:8 provides a sobering reminder of the consequences of unbelief: "But to the cowardly, unbelieving, vile... their place will be in the lake that burns with fire and sulfur." This verse calls us to examine our hearts and choose faith over fear. It underscores the importance of living a life that reflects our commitment to God.</w:t>
      </w:r>
    </w:p>
    <w:p w14:paraId="37E5595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strengthen your faith to avoid the pitfalls of unbelief mentioned in Revelation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unbelief is highlighted as a warning in the context of Revelation 21's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combat unbelief in your spiritual journey? </w:t>
      </w:r>
    </w:p>
    <w:p w14:paraId="74A057BB"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Splendor of the New Jerusalem</w:t>
      </w:r>
    </w:p>
    <w:p w14:paraId="4652A2E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concludes with a vivid description of the New Jerusalem, "having the glory of God" (Revelation 21:11). Its brilliance is like a precious jewel, symbolizing the beauty and holiness of God's presence. This vision invites us to live with an eternal perspective, focusing on the glory that awaits us and inspiring us to reflect God's light in our daily lives.</w:t>
      </w:r>
    </w:p>
    <w:p w14:paraId="6B418A5B"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the description of the New Jerusalem inspire hope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the New Jerusalem that impacts your current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splendor of the New Jerusalem motivate you to live with eternal perspective today?</w:t>
      </w:r>
      <w:r w:rsidRPr="001B37DC">
        <w:br w:type="page"/>
      </w:r>
    </w:p>
    <w:p w14:paraId="4C65B59A" w14:textId="77777777" w:rsidR="00E77837" w:rsidRPr="00E77837" w:rsidRDefault="00E77837" w:rsidP="00E77837">
      <w:pPr>
        <w:spacing w:line="247" w:lineRule="auto"/>
        <w:jc w:val="center"/>
        <w:outlineLvl w:val="0"/>
        <w:rPr>
          <w:rFonts w:eastAsia="Times New Roman"/>
          <w:b/>
          <w:bCs/>
          <w:kern w:val="36"/>
          <w:sz w:val="32"/>
          <w:szCs w:val="32"/>
        </w:rPr>
      </w:pPr>
      <w:r w:rsidRPr="00E77837">
        <w:rPr>
          <w:rFonts w:eastAsia="Times New Roman"/>
          <w:b/>
          <w:bCs/>
          <w:kern w:val="36"/>
          <w:sz w:val="32"/>
          <w:szCs w:val="32"/>
        </w:rPr>
        <w:t>Revelation 22 Teaching Points and Bible Study Questions</w:t>
      </w:r>
    </w:p>
    <w:p w14:paraId="74F4A830" w14:textId="3A50C0A4"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Promise of Eternal Life</w:t>
      </w:r>
    </w:p>
    <w:p w14:paraId="68E53212"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22 opens with a vision of the river of the water of life, clear as crystal, flowing from the throne of God and of the Lamb. This imagery reminds us of the eternal life promised to believers. As it is written, "And let the one who is thirsty come; and let the one who desires take the water of life without cost" (Revelation 22:17). This is a beautiful invitation to all who seek fulfillment and eternal joy in Christ.</w:t>
      </w:r>
    </w:p>
    <w:p w14:paraId="3BBEC77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promise of eternal life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eternal life, and how does it shape your present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eternal life provide comfort during challenging times, and how can you share this hope? </w:t>
      </w:r>
    </w:p>
    <w:p w14:paraId="20F6DB6D"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Restoration of Eden</w:t>
      </w:r>
    </w:p>
    <w:p w14:paraId="394CAB1B"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paints a picture of a restored Eden, with the tree of life bearing twelve kinds of fruit. This signifies the complete restoration of creation, where God’s original design is fulfilled. "On either side of the river stood a tree of life, bearing twelve kinds of fruit and yielding a fresh crop for each month" (Revelation 22:2). It’s a reminder that God’s plan is to restore all things to their intended glory.</w:t>
      </w:r>
    </w:p>
    <w:p w14:paraId="4D4D01B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vision of Eden's restoration inspire hope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reflect the harmony of restored Eden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promise of Eden's restoration is significant for your personal spiritual journey? </w:t>
      </w:r>
    </w:p>
    <w:p w14:paraId="2E7A22FE"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E9D0A6"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461B0916" w14:textId="77777777" w:rsidR="00735806" w:rsidRDefault="00735806" w:rsidP="00E77837">
      <w:pPr>
        <w:spacing w:line="247" w:lineRule="auto"/>
        <w:rPr>
          <w:rFonts w:eastAsia="Times New Roman"/>
          <w:b/>
          <w:bCs/>
          <w:kern w:val="0"/>
          <w:sz w:val="21"/>
          <w:szCs w:val="21"/>
        </w:rPr>
      </w:pPr>
    </w:p>
    <w:p w14:paraId="1E480B06" w14:textId="5DF61F49"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Absence of Curse</w:t>
      </w:r>
    </w:p>
    <w:p w14:paraId="4CDB9F79"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In this new creation, there is no longer any curse. "No longer will there be any curse. The throne of God and of the Lamb will be within the city, and His servants will worship Him" (Revelation 22:3). This is a powerful reminder that through Christ, the curse of sin is broken, and we are free to live in His presence forever.</w:t>
      </w:r>
    </w:p>
    <w:p w14:paraId="2081CAF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the absence of a curse in Revelation 22 inspire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as if the curse is already lifted?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removal of the curse is significant for your spiritual journey? </w:t>
      </w:r>
    </w:p>
    <w:p w14:paraId="2E5314D5"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Face of God</w:t>
      </w:r>
    </w:p>
    <w:p w14:paraId="4452F955"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One of the most profound promises is that we will see God’s face. "They will see His face, and His name will be on their foreheads" (Revelation 22:4). This speaks to the intimate relationship we will have with our Creator, a relationship that is personal and eternal.</w:t>
      </w:r>
    </w:p>
    <w:p w14:paraId="3E34166F"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seeking God's face daily transform your personal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finally see the face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seeing God's face inspire you to live differently now? </w:t>
      </w:r>
    </w:p>
    <w:p w14:paraId="0FE56258"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7A46C6"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58850D2B" w14:textId="77777777" w:rsidR="00735806" w:rsidRDefault="00735806" w:rsidP="00E77837">
      <w:pPr>
        <w:spacing w:line="247" w:lineRule="auto"/>
        <w:rPr>
          <w:rFonts w:eastAsia="Times New Roman"/>
          <w:b/>
          <w:bCs/>
          <w:kern w:val="0"/>
          <w:sz w:val="21"/>
          <w:szCs w:val="21"/>
        </w:rPr>
      </w:pPr>
    </w:p>
    <w:p w14:paraId="6F4D7105" w14:textId="73F9FDA8"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Eternal Light</w:t>
      </w:r>
    </w:p>
    <w:p w14:paraId="08F5BEB6"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There will be no need for the sun or moon, for the Lord God will be our light. "There will be no more night in the city, and they will have no need for the light of a lamp or of the sun, for the Lord God will shine on them" (Revelation 22:5). This symbolizes the eternal presence and glory of God illuminating our lives.</w:t>
      </w:r>
    </w:p>
    <w:p w14:paraId="5B006E70" w14:textId="77777777" w:rsidR="00735806" w:rsidRDefault="00E77837" w:rsidP="00E77837">
      <w:pPr>
        <w:spacing w:line="247" w:lineRule="auto"/>
      </w:pPr>
      <w:r w:rsidRPr="00F6333B">
        <w:rPr>
          <w:rFonts w:eastAsia="Times New Roman"/>
          <w:kern w:val="0"/>
          <w:sz w:val="21"/>
          <w:szCs w:val="21"/>
        </w:rPr>
        <w:t>1. How can you reflect the eternal light of God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from living in the eternal light described in Revelation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eternal light inspire you to live differently today?</w:t>
      </w:r>
    </w:p>
    <w:p w14:paraId="206135AF" w14:textId="7B147604"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Imminence of Christ’s Return</w:t>
      </w:r>
    </w:p>
    <w:p w14:paraId="4C554DF8"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Revelation 22 emphasizes the nearness of Christ’s return. "Behold, I am coming soon! Blessed is the one who keeps the words of prophecy in this book" (Revelation 22:7). This is a call to live with urgency and readiness, keeping our hearts and lives aligned with His Word.</w:t>
      </w:r>
    </w:p>
    <w:p w14:paraId="7F9D034C"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live daily with the expectation of Christ's imminent return in your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Christ's return could happen at any moment?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Christ's return motivate you to prioritize certain relationships or commitments? </w:t>
      </w:r>
    </w:p>
    <w:p w14:paraId="340CA73B" w14:textId="77777777" w:rsidR="00735806"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931C77" w14:textId="77777777" w:rsidR="00735806" w:rsidRDefault="00735806">
      <w:pPr>
        <w:spacing w:after="0" w:line="240" w:lineRule="auto"/>
        <w:rPr>
          <w:rFonts w:eastAsia="Times New Roman"/>
          <w:b/>
          <w:bCs/>
          <w:kern w:val="0"/>
          <w:sz w:val="21"/>
          <w:szCs w:val="21"/>
        </w:rPr>
      </w:pPr>
      <w:r>
        <w:rPr>
          <w:rFonts w:eastAsia="Times New Roman"/>
          <w:b/>
          <w:bCs/>
          <w:kern w:val="0"/>
          <w:sz w:val="21"/>
          <w:szCs w:val="21"/>
        </w:rPr>
        <w:br w:type="page"/>
      </w:r>
    </w:p>
    <w:p w14:paraId="74B48796" w14:textId="77777777" w:rsidR="00735806" w:rsidRDefault="00735806" w:rsidP="00E77837">
      <w:pPr>
        <w:spacing w:line="247" w:lineRule="auto"/>
        <w:rPr>
          <w:rFonts w:eastAsia="Times New Roman"/>
          <w:b/>
          <w:bCs/>
          <w:kern w:val="0"/>
          <w:sz w:val="21"/>
          <w:szCs w:val="21"/>
        </w:rPr>
      </w:pPr>
    </w:p>
    <w:p w14:paraId="45948381" w14:textId="761DEA5A" w:rsidR="00E77837" w:rsidRPr="00F6333B" w:rsidRDefault="00E77837" w:rsidP="00E77837">
      <w:pPr>
        <w:spacing w:line="247" w:lineRule="auto"/>
        <w:rPr>
          <w:rFonts w:eastAsia="Times New Roman"/>
          <w:kern w:val="0"/>
          <w:sz w:val="21"/>
          <w:szCs w:val="21"/>
        </w:rPr>
      </w:pPr>
      <w:r w:rsidRPr="00F6333B">
        <w:rPr>
          <w:rFonts w:eastAsia="Times New Roman"/>
          <w:b/>
          <w:bCs/>
          <w:kern w:val="0"/>
          <w:sz w:val="21"/>
          <w:szCs w:val="21"/>
        </w:rPr>
        <w:t>The Call to Worship God Alone</w:t>
      </w:r>
    </w:p>
    <w:p w14:paraId="6D85C04E"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John is reminded to worship God alone, not the angel delivering the message. "But he said to me, 'Do not do that! I am a fellow servant with you and your brothers the prophets, and with those who keep the words of this book. Worship God!'" (Revelation 22:9). This is a clear directive to focus our worship solely on God, avoiding distractions and idolatry.</w:t>
      </w:r>
    </w:p>
    <w:p w14:paraId="3F2F656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ensure your daily actions reflect worshiping God alone in a world full of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worshiping God over other commitments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idolizing material possessions or achievements? </w:t>
      </w:r>
    </w:p>
    <w:p w14:paraId="1850E33A"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All</w:t>
      </w:r>
    </w:p>
    <w:p w14:paraId="7229E941"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Spirit and the bride say, "Come!" This invitation is extended to everyone. "The Spirit and the bride say, 'Come!' And let the one who hears say, 'Come!' Let the one who is thirsty come, and the one who desires the water of life drink freely" (Revelation 22:17). It’s a universal call to salvation, open to all who are willing to receive it.</w:t>
      </w:r>
    </w:p>
    <w:p w14:paraId="4CE663D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actively respond to the invitation to eternal life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accepting the invitation to drink from the water of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invitation to all is emphasized in the final chapter of Revelation? </w:t>
      </w:r>
    </w:p>
    <w:p w14:paraId="55A10338" w14:textId="77777777" w:rsidR="007D1DC3" w:rsidRDefault="00E77837" w:rsidP="00E7783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F49776" w14:textId="77777777" w:rsidR="007D1DC3" w:rsidRDefault="007D1DC3">
      <w:pPr>
        <w:spacing w:after="0" w:line="240" w:lineRule="auto"/>
        <w:rPr>
          <w:rFonts w:eastAsia="Times New Roman"/>
          <w:b/>
          <w:bCs/>
          <w:kern w:val="0"/>
          <w:sz w:val="21"/>
          <w:szCs w:val="21"/>
        </w:rPr>
      </w:pPr>
      <w:r>
        <w:rPr>
          <w:rFonts w:eastAsia="Times New Roman"/>
          <w:b/>
          <w:bCs/>
          <w:kern w:val="0"/>
          <w:sz w:val="21"/>
          <w:szCs w:val="21"/>
        </w:rPr>
        <w:br w:type="page"/>
      </w:r>
    </w:p>
    <w:p w14:paraId="4BCE599D" w14:textId="77777777" w:rsidR="007D1DC3" w:rsidRDefault="007D1DC3" w:rsidP="00E77837">
      <w:pPr>
        <w:spacing w:line="247" w:lineRule="auto"/>
        <w:rPr>
          <w:rFonts w:eastAsia="Times New Roman"/>
          <w:b/>
          <w:bCs/>
          <w:kern w:val="0"/>
          <w:sz w:val="21"/>
          <w:szCs w:val="21"/>
        </w:rPr>
      </w:pPr>
    </w:p>
    <w:p w14:paraId="3D91FBDD" w14:textId="0963916B"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Warning Against Altering Scripture</w:t>
      </w:r>
    </w:p>
    <w:p w14:paraId="24781A50"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A stern warning is given against adding to or taking away from the words of this prophecy. "I warn everyone who hears the words of prophecy in this book: If anyone adds to them, God will add to him the plagues described in this book" (Revelation 22:18). This underscores the importance of preserving the integrity of God’s Word.</w:t>
      </w:r>
    </w:p>
    <w:p w14:paraId="2E963E6A"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1. How can you ensure you respect and preserve the integrity of Scripture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altering Scripture is warned against,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and avoid teachings that distort biblical truth? </w:t>
      </w:r>
    </w:p>
    <w:p w14:paraId="54E529B2" w14:textId="77777777" w:rsidR="00E77837" w:rsidRPr="00F6333B" w:rsidRDefault="00E77837" w:rsidP="00E7783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Christ’s Return</w:t>
      </w:r>
    </w:p>
    <w:p w14:paraId="767D6C8D" w14:textId="77777777" w:rsidR="00E77837" w:rsidRPr="00F6333B" w:rsidRDefault="00E77837" w:rsidP="00E77837">
      <w:pPr>
        <w:spacing w:line="247" w:lineRule="auto"/>
        <w:rPr>
          <w:rFonts w:eastAsia="Times New Roman"/>
          <w:kern w:val="0"/>
          <w:sz w:val="21"/>
          <w:szCs w:val="21"/>
        </w:rPr>
      </w:pPr>
      <w:r w:rsidRPr="00F6333B">
        <w:rPr>
          <w:rFonts w:eastAsia="Times New Roman"/>
          <w:kern w:val="0"/>
          <w:sz w:val="21"/>
          <w:szCs w:val="21"/>
        </w:rPr>
        <w:t>The chapter closes with a powerful assurance: "He who testifies to these things says, 'Yes, I am coming soon.' Amen. Come, Lord Jesus!" (Revelation 22:20). This is a promise that fills us with hope and anticipation, knowing that our Savior will return to fulfill His promises and establish His eternal kingdom.</w:t>
      </w:r>
    </w:p>
    <w:p w14:paraId="44BA43B9" w14:textId="77777777" w:rsidR="00E77837" w:rsidRPr="001B37DC" w:rsidRDefault="00E77837" w:rsidP="00E77837">
      <w:pPr>
        <w:spacing w:line="247" w:lineRule="auto"/>
        <w:rPr>
          <w:rFonts w:eastAsia="Times New Roman"/>
          <w:kern w:val="0"/>
          <w:sz w:val="21"/>
          <w:szCs w:val="21"/>
        </w:rPr>
      </w:pPr>
      <w:r w:rsidRPr="00F6333B">
        <w:rPr>
          <w:rFonts w:eastAsia="Times New Roman"/>
          <w:kern w:val="0"/>
          <w:sz w:val="21"/>
          <w:szCs w:val="21"/>
        </w:rPr>
        <w:t>1. How can you live daily with the assurance of Christ's return in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Christ's return is promised?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Christ's return offer comfort in challenging times?</w:t>
      </w:r>
      <w:r w:rsidRPr="00F6333B">
        <w:rPr>
          <w:rFonts w:eastAsia="Times New Roman"/>
          <w:kern w:val="0"/>
          <w:sz w:val="21"/>
          <w:szCs w:val="21"/>
        </w:rPr>
        <w:br/>
      </w:r>
    </w:p>
    <w:p w14:paraId="377E93E4" w14:textId="77777777" w:rsidR="00F6333B" w:rsidRPr="001B37DC" w:rsidRDefault="00F6333B" w:rsidP="00F21BC0">
      <w:pPr>
        <w:spacing w:line="247" w:lineRule="auto"/>
        <w:rPr>
          <w:rFonts w:eastAsia="Times New Roman"/>
          <w:kern w:val="0"/>
          <w:sz w:val="21"/>
          <w:szCs w:val="21"/>
        </w:rPr>
      </w:pP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D2F6E" w14:textId="77777777" w:rsidR="001B1483" w:rsidRDefault="001B1483" w:rsidP="00993188">
      <w:pPr>
        <w:spacing w:after="0" w:line="240" w:lineRule="auto"/>
      </w:pPr>
      <w:r>
        <w:separator/>
      </w:r>
    </w:p>
  </w:endnote>
  <w:endnote w:type="continuationSeparator" w:id="0">
    <w:p w14:paraId="027A1E40" w14:textId="77777777" w:rsidR="001B1483" w:rsidRDefault="001B1483"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9C8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7B64A6C"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751DC64"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1338" w14:textId="77777777" w:rsidR="007F1F09" w:rsidRPr="007F1F09" w:rsidRDefault="007F1F09" w:rsidP="00506EB5">
    <w:pPr>
      <w:pStyle w:val="Footer"/>
      <w:framePr w:wrap="none" w:vAnchor="text" w:hAnchor="margin" w:xAlign="center" w:y="1"/>
      <w:rPr>
        <w:rStyle w:val="PageNumber"/>
        <w:sz w:val="11"/>
        <w:szCs w:val="11"/>
      </w:rPr>
    </w:pPr>
  </w:p>
  <w:p w14:paraId="68A9433A"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84F9E3"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FA5C3EA" wp14:editId="5559AF4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CA59393" wp14:editId="271B605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34FEF"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EE0A"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662B30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02C0E" w14:textId="77777777" w:rsidR="001B1483" w:rsidRDefault="001B1483" w:rsidP="00993188">
      <w:pPr>
        <w:spacing w:after="0" w:line="240" w:lineRule="auto"/>
      </w:pPr>
      <w:r>
        <w:separator/>
      </w:r>
    </w:p>
  </w:footnote>
  <w:footnote w:type="continuationSeparator" w:id="0">
    <w:p w14:paraId="7D86F535" w14:textId="77777777" w:rsidR="001B1483" w:rsidRDefault="001B1483"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37"/>
    <w:rsid w:val="00000CDF"/>
    <w:rsid w:val="00037514"/>
    <w:rsid w:val="000421EA"/>
    <w:rsid w:val="00051B34"/>
    <w:rsid w:val="000B6F4F"/>
    <w:rsid w:val="00153A4F"/>
    <w:rsid w:val="00177C6D"/>
    <w:rsid w:val="00194992"/>
    <w:rsid w:val="001B1483"/>
    <w:rsid w:val="001B37DC"/>
    <w:rsid w:val="001B511C"/>
    <w:rsid w:val="001C43A9"/>
    <w:rsid w:val="001E4954"/>
    <w:rsid w:val="00223D2A"/>
    <w:rsid w:val="002358CF"/>
    <w:rsid w:val="0028542D"/>
    <w:rsid w:val="003211B8"/>
    <w:rsid w:val="00351FC4"/>
    <w:rsid w:val="00391B5E"/>
    <w:rsid w:val="00397296"/>
    <w:rsid w:val="003B6791"/>
    <w:rsid w:val="004F7C83"/>
    <w:rsid w:val="005218D9"/>
    <w:rsid w:val="00530381"/>
    <w:rsid w:val="00590404"/>
    <w:rsid w:val="005C237B"/>
    <w:rsid w:val="00661B7E"/>
    <w:rsid w:val="006762E8"/>
    <w:rsid w:val="00686878"/>
    <w:rsid w:val="00687503"/>
    <w:rsid w:val="00692F03"/>
    <w:rsid w:val="00735806"/>
    <w:rsid w:val="00741D82"/>
    <w:rsid w:val="00762403"/>
    <w:rsid w:val="0078350E"/>
    <w:rsid w:val="00793C4A"/>
    <w:rsid w:val="007D1DC3"/>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505C8"/>
    <w:rsid w:val="00BB25B5"/>
    <w:rsid w:val="00C53FDE"/>
    <w:rsid w:val="00CD424F"/>
    <w:rsid w:val="00D32F91"/>
    <w:rsid w:val="00DA5F01"/>
    <w:rsid w:val="00DB0942"/>
    <w:rsid w:val="00DC3612"/>
    <w:rsid w:val="00E01F86"/>
    <w:rsid w:val="00E16C25"/>
    <w:rsid w:val="00E43AC8"/>
    <w:rsid w:val="00E77837"/>
    <w:rsid w:val="00E97DBD"/>
    <w:rsid w:val="00F126AA"/>
    <w:rsid w:val="00F21BC0"/>
    <w:rsid w:val="00F54BE6"/>
    <w:rsid w:val="00F6333B"/>
    <w:rsid w:val="00F635E4"/>
    <w:rsid w:val="00F7543A"/>
    <w:rsid w:val="00F84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C1C37"/>
  <w15:chartTrackingRefBased/>
  <w15:docId w15:val="{82C43CBC-2A98-4098-95B4-C4FECFFD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26</TotalTime>
  <Pages>111</Pages>
  <Words>22579</Words>
  <Characters>128706</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2025-12-31T08:23:00Z</dcterms:created>
  <dcterms:modified xsi:type="dcterms:W3CDTF">2026-01-12T03:53:00Z</dcterms:modified>
</cp:coreProperties>
</file>